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9D5" w:rsidRPr="00CE0F13" w:rsidRDefault="003219D5" w:rsidP="00CE0F13">
      <w:pPr>
        <w:pStyle w:val="NoSpacing"/>
        <w:jc w:val="center"/>
        <w:rPr>
          <w:b/>
          <w:bCs/>
          <w:sz w:val="28"/>
          <w:szCs w:val="28"/>
        </w:rPr>
      </w:pPr>
      <w:r w:rsidRPr="00CE0F13">
        <w:rPr>
          <w:b/>
          <w:bCs/>
          <w:sz w:val="28"/>
          <w:szCs w:val="28"/>
        </w:rPr>
        <w:t>MARMOMACC</w:t>
      </w:r>
    </w:p>
    <w:p w:rsidR="003219D5" w:rsidRPr="00CE0F13" w:rsidRDefault="003219D5" w:rsidP="00CE0F13">
      <w:pPr>
        <w:pStyle w:val="NoSpacing"/>
        <w:jc w:val="center"/>
        <w:rPr>
          <w:b/>
          <w:bCs/>
          <w:sz w:val="28"/>
          <w:szCs w:val="28"/>
        </w:rPr>
      </w:pPr>
      <w:r w:rsidRPr="00CE0F13">
        <w:rPr>
          <w:b/>
          <w:bCs/>
          <w:sz w:val="28"/>
          <w:szCs w:val="28"/>
        </w:rPr>
        <w:t>Verona – 30</w:t>
      </w:r>
      <w:r w:rsidRPr="00CE0F13">
        <w:rPr>
          <w:b/>
          <w:bCs/>
          <w:sz w:val="28"/>
          <w:szCs w:val="28"/>
          <w:vertAlign w:val="superscript"/>
        </w:rPr>
        <w:t>th</w:t>
      </w:r>
      <w:r w:rsidRPr="00CE0F13">
        <w:rPr>
          <w:b/>
          <w:bCs/>
          <w:sz w:val="28"/>
          <w:szCs w:val="28"/>
        </w:rPr>
        <w:t xml:space="preserve"> September/ 3</w:t>
      </w:r>
      <w:r w:rsidRPr="00CE0F13">
        <w:rPr>
          <w:b/>
          <w:bCs/>
          <w:sz w:val="28"/>
          <w:szCs w:val="28"/>
          <w:vertAlign w:val="superscript"/>
        </w:rPr>
        <w:t>rd</w:t>
      </w:r>
      <w:r w:rsidRPr="00CE0F13">
        <w:rPr>
          <w:b/>
          <w:bCs/>
          <w:sz w:val="28"/>
          <w:szCs w:val="28"/>
        </w:rPr>
        <w:t xml:space="preserve"> October 2015</w:t>
      </w:r>
    </w:p>
    <w:p w:rsidR="003219D5" w:rsidRPr="00CE0F13" w:rsidRDefault="003219D5" w:rsidP="00CE0F13">
      <w:pPr>
        <w:pStyle w:val="NoSpacing"/>
        <w:jc w:val="center"/>
        <w:rPr>
          <w:b/>
          <w:bCs/>
          <w:sz w:val="28"/>
          <w:szCs w:val="28"/>
        </w:rPr>
      </w:pPr>
    </w:p>
    <w:p w:rsidR="003219D5" w:rsidRPr="00CE0F13" w:rsidRDefault="003219D5" w:rsidP="00CE0F13">
      <w:pPr>
        <w:pStyle w:val="NoSpacing"/>
        <w:jc w:val="center"/>
        <w:rPr>
          <w:b/>
          <w:bCs/>
          <w:sz w:val="28"/>
          <w:szCs w:val="28"/>
        </w:rPr>
      </w:pPr>
      <w:r w:rsidRPr="00CE0F13">
        <w:rPr>
          <w:b/>
          <w:bCs/>
          <w:sz w:val="28"/>
          <w:szCs w:val="28"/>
        </w:rPr>
        <w:t>Egyptian exhibitors</w:t>
      </w:r>
    </w:p>
    <w:p w:rsidR="003219D5" w:rsidRDefault="003219D5" w:rsidP="00CE1A98">
      <w:pPr>
        <w:pStyle w:val="NoSpacing"/>
      </w:pPr>
    </w:p>
    <w:p w:rsidR="003219D5" w:rsidRDefault="003219D5" w:rsidP="00CE1A98">
      <w:pPr>
        <w:pStyle w:val="NoSpacing"/>
      </w:pPr>
    </w:p>
    <w:p w:rsidR="003219D5" w:rsidRDefault="003219D5" w:rsidP="00CE0F13">
      <w:pPr>
        <w:pStyle w:val="NoSpacing"/>
      </w:pPr>
      <w:r>
        <w:t>EGYPT EXPO AND CONVENTION AUTHORITY “EECA”</w:t>
      </w:r>
    </w:p>
    <w:p w:rsidR="003219D5" w:rsidRDefault="003219D5" w:rsidP="00CE0F13">
      <w:pPr>
        <w:pStyle w:val="NoSpacing"/>
      </w:pPr>
      <w:r>
        <w:t>Hall 11 stand D2/4</w:t>
      </w:r>
    </w:p>
    <w:p w:rsidR="003219D5" w:rsidRDefault="003219D5" w:rsidP="00CE0F13">
      <w:pPr>
        <w:pStyle w:val="NoSpacing"/>
      </w:pPr>
      <w:r>
        <w:t>Address: Fair Ground, Nasr City, Cairo 11783, Egypt</w:t>
      </w:r>
    </w:p>
    <w:p w:rsidR="003219D5" w:rsidRDefault="003219D5" w:rsidP="00CE0F13">
      <w:pPr>
        <w:pStyle w:val="NoSpacing"/>
      </w:pPr>
      <w:hyperlink r:id="rId6" w:history="1">
        <w:r w:rsidRPr="00210233">
          <w:rPr>
            <w:rStyle w:val="Hyperlink"/>
            <w:rFonts w:cs="Arial"/>
          </w:rPr>
          <w:t>www.eeca.gov.eg</w:t>
        </w:r>
      </w:hyperlink>
      <w:r>
        <w:t xml:space="preserve">, </w:t>
      </w:r>
      <w:hyperlink r:id="rId7" w:history="1">
        <w:r w:rsidRPr="00210233">
          <w:rPr>
            <w:rStyle w:val="Hyperlink"/>
            <w:rFonts w:cs="Arial"/>
          </w:rPr>
          <w:t>www.cairoexpocity.com</w:t>
        </w:r>
      </w:hyperlink>
    </w:p>
    <w:p w:rsidR="003219D5" w:rsidRDefault="003219D5" w:rsidP="00CE0F13">
      <w:pPr>
        <w:pStyle w:val="NoSpacing"/>
      </w:pPr>
      <w:r>
        <w:t>tel 0020 222607847</w:t>
      </w:r>
    </w:p>
    <w:p w:rsidR="003219D5" w:rsidRDefault="003219D5" w:rsidP="00CE0F13">
      <w:pPr>
        <w:pStyle w:val="NoSpacing"/>
      </w:pPr>
      <w:r>
        <w:t>fax 0020 222607845</w:t>
      </w:r>
    </w:p>
    <w:p w:rsidR="003219D5" w:rsidRDefault="003219D5" w:rsidP="00CE0F13">
      <w:pPr>
        <w:pStyle w:val="NoSpacing"/>
      </w:pPr>
      <w:r>
        <w:t xml:space="preserve">email: </w:t>
      </w:r>
      <w:hyperlink r:id="rId8" w:history="1">
        <w:r w:rsidRPr="00210233">
          <w:rPr>
            <w:rStyle w:val="Hyperlink"/>
            <w:rFonts w:cs="Arial"/>
          </w:rPr>
          <w:t>buildingseeca@cairoexpocity.com</w:t>
        </w:r>
      </w:hyperlink>
    </w:p>
    <w:p w:rsidR="003219D5" w:rsidRDefault="003219D5" w:rsidP="00CE0F13">
      <w:pPr>
        <w:pStyle w:val="NoSpacing"/>
      </w:pPr>
    </w:p>
    <w:p w:rsidR="003219D5" w:rsidRDefault="003219D5" w:rsidP="00CE0F13">
      <w:pPr>
        <w:pStyle w:val="NoSpacing"/>
      </w:pPr>
      <w:r>
        <w:t>EGYPTIAN EXPORT COUNCIL FOR BUILDING MATERIALS</w:t>
      </w:r>
    </w:p>
    <w:p w:rsidR="003219D5" w:rsidRDefault="003219D5" w:rsidP="00CE0F13">
      <w:pPr>
        <w:pStyle w:val="NoSpacing"/>
      </w:pPr>
      <w:r>
        <w:t>HALL 11 STAND d2/4</w:t>
      </w:r>
    </w:p>
    <w:p w:rsidR="003219D5" w:rsidRDefault="003219D5" w:rsidP="00CE0F13">
      <w:pPr>
        <w:pStyle w:val="NoSpacing"/>
      </w:pPr>
      <w:r>
        <w:t>Address: Building n. 5 Ramo Garden, El Nasr Road, Nasr City, Cairo, Egypt</w:t>
      </w:r>
    </w:p>
    <w:p w:rsidR="003219D5" w:rsidRDefault="003219D5" w:rsidP="00CE0F13">
      <w:pPr>
        <w:pStyle w:val="NoSpacing"/>
      </w:pPr>
      <w:hyperlink r:id="rId9" w:history="1">
        <w:r w:rsidRPr="00210233">
          <w:rPr>
            <w:rStyle w:val="Hyperlink"/>
            <w:rFonts w:cs="Arial"/>
          </w:rPr>
          <w:t>www.ecbm-eg.org</w:t>
        </w:r>
      </w:hyperlink>
    </w:p>
    <w:p w:rsidR="003219D5" w:rsidRDefault="003219D5" w:rsidP="00CE0F13">
      <w:pPr>
        <w:pStyle w:val="NoSpacing"/>
      </w:pPr>
      <w:r>
        <w:t>tel 0020 226909518</w:t>
      </w:r>
    </w:p>
    <w:p w:rsidR="003219D5" w:rsidRDefault="003219D5" w:rsidP="00CE0F13">
      <w:pPr>
        <w:pStyle w:val="NoSpacing"/>
      </w:pPr>
      <w:r>
        <w:t>fax 0020 2226909519</w:t>
      </w:r>
    </w:p>
    <w:p w:rsidR="003219D5" w:rsidRDefault="003219D5" w:rsidP="00CE0F13">
      <w:pPr>
        <w:pStyle w:val="NoSpacing"/>
      </w:pPr>
      <w:r>
        <w:t xml:space="preserve">email: </w:t>
      </w:r>
      <w:hyperlink r:id="rId10" w:history="1">
        <w:r w:rsidRPr="00210233">
          <w:rPr>
            <w:rStyle w:val="Hyperlink"/>
            <w:rFonts w:cs="Arial"/>
          </w:rPr>
          <w:t>bmc@ecbm-eg.org</w:t>
        </w:r>
      </w:hyperlink>
    </w:p>
    <w:p w:rsidR="003219D5" w:rsidRDefault="003219D5" w:rsidP="00CE0F13">
      <w:pPr>
        <w:pStyle w:val="NoSpacing"/>
      </w:pPr>
    </w:p>
    <w:p w:rsidR="003219D5" w:rsidRDefault="003219D5" w:rsidP="00AE0AED">
      <w:pPr>
        <w:pStyle w:val="NoSpacing"/>
      </w:pPr>
      <w:r w:rsidRPr="006C5E18">
        <w:t>ABDEEN STONE FOR MARBLE AND GRANITE</w:t>
      </w:r>
    </w:p>
    <w:p w:rsidR="003219D5" w:rsidRDefault="003219D5" w:rsidP="00AE0AED">
      <w:pPr>
        <w:pStyle w:val="NoSpacing"/>
      </w:pPr>
      <w:r>
        <w:t>Area C – stand 16a</w:t>
      </w:r>
    </w:p>
    <w:p w:rsidR="003219D5" w:rsidRDefault="003219D5" w:rsidP="00AE0AED">
      <w:pPr>
        <w:pStyle w:val="NoSpacing"/>
      </w:pPr>
      <w:r>
        <w:t>Address: 37e Shaad El Thoban, Industrial Zone, Maadi, Cairo 11729, Egypt</w:t>
      </w:r>
    </w:p>
    <w:p w:rsidR="003219D5" w:rsidRDefault="003219D5" w:rsidP="00AE0AED">
      <w:pPr>
        <w:pStyle w:val="NoSpacing"/>
      </w:pPr>
      <w:hyperlink r:id="rId11" w:history="1">
        <w:r w:rsidRPr="00210233">
          <w:rPr>
            <w:rStyle w:val="Hyperlink"/>
            <w:rFonts w:cs="Arial"/>
          </w:rPr>
          <w:t>www.abdeenstone.net</w:t>
        </w:r>
      </w:hyperlink>
    </w:p>
    <w:p w:rsidR="003219D5" w:rsidRDefault="003219D5" w:rsidP="00AE0AED">
      <w:pPr>
        <w:pStyle w:val="NoSpacing"/>
      </w:pPr>
      <w:r>
        <w:t>tel 0020 227541093/240</w:t>
      </w:r>
    </w:p>
    <w:p w:rsidR="003219D5" w:rsidRDefault="003219D5" w:rsidP="00AE0AED">
      <w:pPr>
        <w:pStyle w:val="NoSpacing"/>
      </w:pPr>
      <w:r>
        <w:t>fax 0020 227541002</w:t>
      </w:r>
    </w:p>
    <w:p w:rsidR="003219D5" w:rsidRDefault="003219D5" w:rsidP="00AE0AED">
      <w:pPr>
        <w:pStyle w:val="NoSpacing"/>
      </w:pPr>
      <w:r>
        <w:t xml:space="preserve">e-mail: </w:t>
      </w:r>
      <w:hyperlink r:id="rId12" w:history="1">
        <w:r w:rsidRPr="00210233">
          <w:rPr>
            <w:rStyle w:val="Hyperlink"/>
            <w:rFonts w:cs="Arial"/>
          </w:rPr>
          <w:t>info@abdeenstone.net</w:t>
        </w:r>
      </w:hyperlink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</w:pPr>
      <w:r>
        <w:t>AHJAR SINAI FOR MARBLE AND GRANITE S.A.E.</w:t>
      </w:r>
    </w:p>
    <w:p w:rsidR="003219D5" w:rsidRDefault="003219D5" w:rsidP="00AE0AED">
      <w:pPr>
        <w:pStyle w:val="NoSpacing"/>
      </w:pPr>
      <w:r>
        <w:t>HALL 10 STAND H1</w:t>
      </w:r>
    </w:p>
    <w:p w:rsidR="003219D5" w:rsidRDefault="003219D5" w:rsidP="00AE0AED">
      <w:pPr>
        <w:pStyle w:val="NoSpacing"/>
      </w:pPr>
      <w:r>
        <w:t>Address: 2 El Sobky St. El Dahaby Sq. Roxy, Cairo 11341 Egypt</w:t>
      </w:r>
    </w:p>
    <w:p w:rsidR="003219D5" w:rsidRDefault="003219D5" w:rsidP="00AE0AED">
      <w:pPr>
        <w:pStyle w:val="NoSpacing"/>
      </w:pPr>
      <w:hyperlink r:id="rId13" w:history="1">
        <w:r w:rsidRPr="00210233">
          <w:rPr>
            <w:rStyle w:val="Hyperlink"/>
            <w:rFonts w:cs="Arial"/>
          </w:rPr>
          <w:t>www.ahjarsinai.com</w:t>
        </w:r>
      </w:hyperlink>
    </w:p>
    <w:p w:rsidR="003219D5" w:rsidRDefault="003219D5" w:rsidP="00AE0AED">
      <w:pPr>
        <w:pStyle w:val="NoSpacing"/>
      </w:pPr>
      <w:r>
        <w:t>tel 0020 1110722222</w:t>
      </w:r>
    </w:p>
    <w:p w:rsidR="003219D5" w:rsidRDefault="003219D5" w:rsidP="00AE0AED">
      <w:pPr>
        <w:pStyle w:val="NoSpacing"/>
      </w:pPr>
      <w:r>
        <w:t>fax 002 224184422</w:t>
      </w:r>
    </w:p>
    <w:p w:rsidR="003219D5" w:rsidRDefault="003219D5" w:rsidP="00AE0AED">
      <w:pPr>
        <w:pStyle w:val="NoSpacing"/>
      </w:pPr>
      <w:r>
        <w:t xml:space="preserve">email: </w:t>
      </w:r>
      <w:hyperlink r:id="rId14" w:history="1">
        <w:r w:rsidRPr="00210233">
          <w:rPr>
            <w:rStyle w:val="Hyperlink"/>
            <w:rFonts w:cs="Arial"/>
          </w:rPr>
          <w:t>info@ahjarsinai.com</w:t>
        </w:r>
      </w:hyperlink>
    </w:p>
    <w:p w:rsidR="003219D5" w:rsidRDefault="003219D5" w:rsidP="00AE0AED">
      <w:pPr>
        <w:pStyle w:val="NoSpacing"/>
      </w:pPr>
    </w:p>
    <w:p w:rsidR="003219D5" w:rsidRDefault="003219D5" w:rsidP="004D23AA">
      <w:pPr>
        <w:pStyle w:val="NoSpacing"/>
      </w:pPr>
    </w:p>
    <w:p w:rsidR="003219D5" w:rsidRDefault="003219D5" w:rsidP="004D23AA">
      <w:pPr>
        <w:pStyle w:val="NoSpacing"/>
      </w:pPr>
    </w:p>
    <w:p w:rsidR="003219D5" w:rsidRDefault="003219D5" w:rsidP="004D23AA">
      <w:pPr>
        <w:pStyle w:val="NoSpacing"/>
      </w:pPr>
    </w:p>
    <w:p w:rsidR="003219D5" w:rsidRDefault="003219D5" w:rsidP="004D23AA">
      <w:pPr>
        <w:pStyle w:val="NoSpacing"/>
      </w:pPr>
    </w:p>
    <w:p w:rsidR="003219D5" w:rsidRDefault="003219D5" w:rsidP="004D23AA">
      <w:pPr>
        <w:pStyle w:val="NoSpacing"/>
      </w:pPr>
      <w:r>
        <w:t>ALEX TILS FOR MARBLE AND GRANITE AND QUARRIES</w:t>
      </w:r>
    </w:p>
    <w:p w:rsidR="003219D5" w:rsidRDefault="003219D5" w:rsidP="004D23AA">
      <w:pPr>
        <w:pStyle w:val="NoSpacing"/>
      </w:pPr>
      <w:r>
        <w:t>Hall 6 stand F3</w:t>
      </w:r>
    </w:p>
    <w:p w:rsidR="003219D5" w:rsidRDefault="003219D5" w:rsidP="004D23AA">
      <w:pPr>
        <w:pStyle w:val="NoSpacing"/>
      </w:pPr>
      <w:r>
        <w:t>Address: km 26 Alex-Cairo Desert Road Merghem, Alexandria 1096 Egypt</w:t>
      </w:r>
    </w:p>
    <w:p w:rsidR="003219D5" w:rsidRDefault="003219D5" w:rsidP="004D23AA">
      <w:pPr>
        <w:pStyle w:val="NoSpacing"/>
      </w:pPr>
      <w:hyperlink r:id="rId15" w:history="1">
        <w:r w:rsidRPr="00210233">
          <w:rPr>
            <w:rStyle w:val="Hyperlink"/>
            <w:rFonts w:cs="Arial"/>
          </w:rPr>
          <w:t>www.alex-tiles.com</w:t>
        </w:r>
      </w:hyperlink>
    </w:p>
    <w:p w:rsidR="003219D5" w:rsidRDefault="003219D5" w:rsidP="004D23AA">
      <w:pPr>
        <w:pStyle w:val="NoSpacing"/>
      </w:pPr>
      <w:r>
        <w:t>tel 00203 4701166</w:t>
      </w:r>
    </w:p>
    <w:p w:rsidR="003219D5" w:rsidRDefault="003219D5" w:rsidP="004D23AA">
      <w:pPr>
        <w:pStyle w:val="NoSpacing"/>
      </w:pPr>
      <w:r>
        <w:t>fax 00203 4701165</w:t>
      </w:r>
    </w:p>
    <w:p w:rsidR="003219D5" w:rsidRDefault="003219D5" w:rsidP="004D23AA">
      <w:pPr>
        <w:pStyle w:val="NoSpacing"/>
      </w:pPr>
      <w:r>
        <w:t>email: rashed@alex-tiles.com</w:t>
      </w:r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</w:pPr>
      <w:r>
        <w:t>AL-HASSANA MARBLE</w:t>
      </w:r>
    </w:p>
    <w:p w:rsidR="003219D5" w:rsidRDefault="003219D5" w:rsidP="00AE0AED">
      <w:pPr>
        <w:pStyle w:val="NoSpacing"/>
      </w:pPr>
      <w:r>
        <w:t>HALL 6 STAND D3</w:t>
      </w:r>
    </w:p>
    <w:p w:rsidR="003219D5" w:rsidRDefault="003219D5" w:rsidP="00AE0AED">
      <w:pPr>
        <w:pStyle w:val="NoSpacing"/>
      </w:pPr>
      <w:r>
        <w:t>Address: Industrial Area (Shak EL Thoban), Turah, Cairo, Egypt</w:t>
      </w:r>
    </w:p>
    <w:p w:rsidR="003219D5" w:rsidRDefault="003219D5" w:rsidP="00AE0AED">
      <w:pPr>
        <w:pStyle w:val="NoSpacing"/>
      </w:pPr>
      <w:hyperlink r:id="rId16" w:history="1">
        <w:r w:rsidRPr="00210233">
          <w:rPr>
            <w:rStyle w:val="Hyperlink"/>
            <w:rFonts w:cs="Arial"/>
          </w:rPr>
          <w:t>www.al-hassana.com</w:t>
        </w:r>
      </w:hyperlink>
    </w:p>
    <w:p w:rsidR="003219D5" w:rsidRDefault="003219D5" w:rsidP="00AE0AED">
      <w:pPr>
        <w:pStyle w:val="NoSpacing"/>
      </w:pPr>
      <w:r>
        <w:t>tel 002 229700402</w:t>
      </w:r>
    </w:p>
    <w:p w:rsidR="003219D5" w:rsidRDefault="003219D5" w:rsidP="00AE0AED">
      <w:pPr>
        <w:pStyle w:val="NoSpacing"/>
      </w:pPr>
      <w:r>
        <w:t>fax 002 229700248</w:t>
      </w:r>
    </w:p>
    <w:p w:rsidR="003219D5" w:rsidRDefault="003219D5" w:rsidP="00AE0AED">
      <w:pPr>
        <w:pStyle w:val="NoSpacing"/>
      </w:pPr>
      <w:r>
        <w:t xml:space="preserve">email: </w:t>
      </w:r>
      <w:hyperlink r:id="rId17" w:history="1">
        <w:r w:rsidRPr="00210233">
          <w:rPr>
            <w:rStyle w:val="Hyperlink"/>
            <w:rFonts w:cs="Arial"/>
          </w:rPr>
          <w:t>info@al-hassana.com</w:t>
        </w:r>
      </w:hyperlink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</w:pPr>
      <w:r>
        <w:t>ALSAFA MARBLE FOR MARBLE AND GRANITE</w:t>
      </w:r>
    </w:p>
    <w:p w:rsidR="003219D5" w:rsidRDefault="003219D5" w:rsidP="00AE0AED">
      <w:pPr>
        <w:pStyle w:val="NoSpacing"/>
      </w:pPr>
      <w:r>
        <w:t>Hall 11 stand E2/1</w:t>
      </w:r>
    </w:p>
    <w:p w:rsidR="003219D5" w:rsidRDefault="003219D5" w:rsidP="00AE0AED">
      <w:pPr>
        <w:pStyle w:val="NoSpacing"/>
      </w:pPr>
      <w:r>
        <w:t>Address: 36,40a Shaq Althoban Industrial Area for Marble and Granite, Cairo, Egypt</w:t>
      </w:r>
    </w:p>
    <w:p w:rsidR="003219D5" w:rsidRDefault="003219D5" w:rsidP="00AE0AED">
      <w:pPr>
        <w:pStyle w:val="NoSpacing"/>
      </w:pPr>
      <w:hyperlink r:id="rId18" w:history="1">
        <w:r w:rsidRPr="00210233">
          <w:rPr>
            <w:rStyle w:val="Hyperlink"/>
            <w:rFonts w:cs="Arial"/>
          </w:rPr>
          <w:t>www.alsafamarble.net</w:t>
        </w:r>
      </w:hyperlink>
    </w:p>
    <w:p w:rsidR="003219D5" w:rsidRDefault="003219D5" w:rsidP="00AE0AED">
      <w:pPr>
        <w:pStyle w:val="NoSpacing"/>
      </w:pPr>
      <w:r>
        <w:t>tel 0020 1227484814</w:t>
      </w:r>
    </w:p>
    <w:p w:rsidR="003219D5" w:rsidRDefault="003219D5" w:rsidP="00AE0AED">
      <w:pPr>
        <w:pStyle w:val="NoSpacing"/>
      </w:pPr>
      <w:r>
        <w:t>fax 002 224470944</w:t>
      </w:r>
    </w:p>
    <w:p w:rsidR="003219D5" w:rsidRDefault="003219D5" w:rsidP="00AE0AED">
      <w:pPr>
        <w:pStyle w:val="NoSpacing"/>
      </w:pPr>
      <w:r>
        <w:t xml:space="preserve">email: </w:t>
      </w:r>
      <w:hyperlink r:id="rId19" w:history="1">
        <w:r w:rsidRPr="00210233">
          <w:rPr>
            <w:rStyle w:val="Hyperlink"/>
            <w:rFonts w:cs="Arial"/>
          </w:rPr>
          <w:t>info@alsafamarble.net</w:t>
        </w:r>
      </w:hyperlink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</w:pPr>
      <w:r>
        <w:t>CLEOPATRA STONES GROUP (MK)</w:t>
      </w:r>
    </w:p>
    <w:p w:rsidR="003219D5" w:rsidRDefault="003219D5" w:rsidP="00AE0AED">
      <w:pPr>
        <w:pStyle w:val="NoSpacing"/>
      </w:pPr>
      <w:r>
        <w:t>HALL 6  STAND B1</w:t>
      </w:r>
    </w:p>
    <w:p w:rsidR="003219D5" w:rsidRDefault="003219D5" w:rsidP="00AE0AED">
      <w:pPr>
        <w:pStyle w:val="NoSpacing"/>
      </w:pPr>
      <w:r>
        <w:t>Adress: 45c Shak El-Sobaan, Torah, Maadi, Cairo, Egypt</w:t>
      </w:r>
    </w:p>
    <w:p w:rsidR="003219D5" w:rsidRDefault="003219D5" w:rsidP="00AE0AED">
      <w:pPr>
        <w:pStyle w:val="NoSpacing"/>
      </w:pPr>
      <w:hyperlink r:id="rId20" w:history="1">
        <w:r w:rsidRPr="00210233">
          <w:rPr>
            <w:rStyle w:val="Hyperlink"/>
            <w:rFonts w:cs="Arial"/>
          </w:rPr>
          <w:t>www.cleopatrastones.com</w:t>
        </w:r>
      </w:hyperlink>
    </w:p>
    <w:p w:rsidR="003219D5" w:rsidRDefault="003219D5" w:rsidP="00AE0AED">
      <w:pPr>
        <w:pStyle w:val="NoSpacing"/>
      </w:pPr>
      <w:r>
        <w:t>tel 002 0227001975</w:t>
      </w:r>
    </w:p>
    <w:p w:rsidR="003219D5" w:rsidRDefault="003219D5" w:rsidP="00AE0AED">
      <w:pPr>
        <w:pStyle w:val="NoSpacing"/>
      </w:pPr>
      <w:r>
        <w:t>fax 002 0227001974</w:t>
      </w:r>
    </w:p>
    <w:p w:rsidR="003219D5" w:rsidRDefault="003219D5" w:rsidP="00AE0AED">
      <w:pPr>
        <w:pStyle w:val="NoSpacing"/>
      </w:pPr>
      <w:r>
        <w:t xml:space="preserve">email: </w:t>
      </w:r>
      <w:hyperlink r:id="rId21" w:history="1">
        <w:r w:rsidRPr="00210233">
          <w:rPr>
            <w:rStyle w:val="Hyperlink"/>
            <w:rFonts w:cs="Arial"/>
          </w:rPr>
          <w:t>info@cleopatrastones.com</w:t>
        </w:r>
      </w:hyperlink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</w:pPr>
      <w:r>
        <w:t>DREAM STONE</w:t>
      </w:r>
    </w:p>
    <w:p w:rsidR="003219D5" w:rsidRDefault="003219D5" w:rsidP="00AE0AED">
      <w:pPr>
        <w:pStyle w:val="NoSpacing"/>
      </w:pPr>
      <w:r>
        <w:t>Area C stand 28</w:t>
      </w:r>
    </w:p>
    <w:p w:rsidR="003219D5" w:rsidRDefault="003219D5" w:rsidP="00AE0AED">
      <w:pPr>
        <w:pStyle w:val="NoSpacing"/>
      </w:pPr>
      <w:r>
        <w:t>Address: 6</w:t>
      </w:r>
      <w:r w:rsidRPr="001C2EC2">
        <w:rPr>
          <w:vertAlign w:val="superscript"/>
        </w:rPr>
        <w:t>th</w:t>
      </w:r>
      <w:r>
        <w:t xml:space="preserve"> industrial zone, Lot 52 – 6 th October City 11435 Egypt</w:t>
      </w:r>
    </w:p>
    <w:p w:rsidR="003219D5" w:rsidRDefault="003219D5" w:rsidP="00AE0AED">
      <w:pPr>
        <w:pStyle w:val="NoSpacing"/>
      </w:pPr>
      <w:hyperlink r:id="rId22" w:history="1">
        <w:r w:rsidRPr="00210233">
          <w:rPr>
            <w:rStyle w:val="Hyperlink"/>
            <w:rFonts w:cs="Arial"/>
          </w:rPr>
          <w:t>www.dream-stone.com</w:t>
        </w:r>
      </w:hyperlink>
    </w:p>
    <w:p w:rsidR="003219D5" w:rsidRDefault="003219D5" w:rsidP="00AE0AED">
      <w:pPr>
        <w:pStyle w:val="NoSpacing"/>
      </w:pPr>
      <w:r>
        <w:t>tel 0020 238243121</w:t>
      </w:r>
    </w:p>
    <w:p w:rsidR="003219D5" w:rsidRDefault="003219D5" w:rsidP="00AE0AED">
      <w:pPr>
        <w:pStyle w:val="NoSpacing"/>
      </w:pPr>
      <w:r>
        <w:t>fax 0020 238243120</w:t>
      </w:r>
    </w:p>
    <w:p w:rsidR="003219D5" w:rsidRDefault="003219D5" w:rsidP="00AE0AED">
      <w:pPr>
        <w:pStyle w:val="NoSpacing"/>
      </w:pPr>
      <w:r>
        <w:t xml:space="preserve">email: </w:t>
      </w:r>
      <w:hyperlink r:id="rId23" w:history="1">
        <w:r w:rsidRPr="00210233">
          <w:rPr>
            <w:rStyle w:val="Hyperlink"/>
            <w:rFonts w:cs="Arial"/>
          </w:rPr>
          <w:t>export@dream-stone.org</w:t>
        </w:r>
      </w:hyperlink>
    </w:p>
    <w:p w:rsidR="003219D5" w:rsidRDefault="003219D5" w:rsidP="00AE0AED">
      <w:pPr>
        <w:pStyle w:val="NoSpacing"/>
      </w:pPr>
      <w:r>
        <w:t>ECO EGYPT GROUP FOR MARBLE AND GRANITE</w:t>
      </w:r>
    </w:p>
    <w:p w:rsidR="003219D5" w:rsidRDefault="003219D5" w:rsidP="00AE0AED">
      <w:pPr>
        <w:pStyle w:val="NoSpacing"/>
      </w:pPr>
      <w:r>
        <w:t>Hall 12 stand D7</w:t>
      </w:r>
    </w:p>
    <w:p w:rsidR="003219D5" w:rsidRDefault="003219D5" w:rsidP="00AE0AED">
      <w:pPr>
        <w:pStyle w:val="NoSpacing"/>
      </w:pPr>
      <w:r>
        <w:t>Address: Flat 5 building 7n, square 1258z – Sheraton, Heliopolis, Cairo 11371, Egypt</w:t>
      </w:r>
    </w:p>
    <w:p w:rsidR="003219D5" w:rsidRDefault="003219D5" w:rsidP="00AE0AED">
      <w:pPr>
        <w:pStyle w:val="NoSpacing"/>
      </w:pPr>
      <w:hyperlink r:id="rId24" w:history="1">
        <w:r w:rsidRPr="00210233">
          <w:rPr>
            <w:rStyle w:val="Hyperlink"/>
            <w:rFonts w:cs="Arial"/>
          </w:rPr>
          <w:t>www.ecoegypt.com.eg</w:t>
        </w:r>
      </w:hyperlink>
    </w:p>
    <w:p w:rsidR="003219D5" w:rsidRDefault="003219D5" w:rsidP="00AE0AED">
      <w:pPr>
        <w:pStyle w:val="NoSpacing"/>
      </w:pPr>
      <w:r>
        <w:t>tel 00202 22685108</w:t>
      </w:r>
    </w:p>
    <w:p w:rsidR="003219D5" w:rsidRDefault="003219D5" w:rsidP="00AE0AED">
      <w:pPr>
        <w:pStyle w:val="NoSpacing"/>
      </w:pPr>
      <w:r>
        <w:t>fax 00202 2268 5109</w:t>
      </w:r>
    </w:p>
    <w:p w:rsidR="003219D5" w:rsidRDefault="003219D5" w:rsidP="00AE0AED">
      <w:pPr>
        <w:pStyle w:val="NoSpacing"/>
      </w:pPr>
      <w:r>
        <w:t xml:space="preserve">email: </w:t>
      </w:r>
      <w:hyperlink r:id="rId25" w:history="1">
        <w:r w:rsidRPr="00210233">
          <w:rPr>
            <w:rStyle w:val="Hyperlink"/>
            <w:rFonts w:cs="Arial"/>
          </w:rPr>
          <w:t>info@ecoegypt.com.eg</w:t>
        </w:r>
      </w:hyperlink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</w:pPr>
      <w:r>
        <w:t>EGY MARMEX CO. FOR MARBLE AND GRANITE</w:t>
      </w:r>
    </w:p>
    <w:p w:rsidR="003219D5" w:rsidRDefault="003219D5" w:rsidP="00AE0AED">
      <w:pPr>
        <w:pStyle w:val="NoSpacing"/>
      </w:pPr>
      <w:r>
        <w:t>HALL 11 STAND E2/3</w:t>
      </w:r>
    </w:p>
    <w:p w:rsidR="003219D5" w:rsidRDefault="003219D5" w:rsidP="00AE0AED">
      <w:pPr>
        <w:pStyle w:val="NoSpacing"/>
      </w:pPr>
      <w:r>
        <w:t>Address: 4/E Industrial area for Marble and Granite, Shak Altebaan, Cairo 11431 Egypt</w:t>
      </w:r>
    </w:p>
    <w:p w:rsidR="003219D5" w:rsidRDefault="003219D5" w:rsidP="00AE0AED">
      <w:pPr>
        <w:pStyle w:val="NoSpacing"/>
      </w:pPr>
      <w:hyperlink r:id="rId26" w:history="1">
        <w:r w:rsidRPr="00210233">
          <w:rPr>
            <w:rStyle w:val="Hyperlink"/>
            <w:rFonts w:cs="Arial"/>
          </w:rPr>
          <w:t>www.egymarmex.com</w:t>
        </w:r>
      </w:hyperlink>
    </w:p>
    <w:p w:rsidR="003219D5" w:rsidRDefault="003219D5" w:rsidP="00AE0AED">
      <w:pPr>
        <w:pStyle w:val="NoSpacing"/>
      </w:pPr>
      <w:r>
        <w:t>tel 0020 1000076856</w:t>
      </w:r>
    </w:p>
    <w:p w:rsidR="003219D5" w:rsidRDefault="003219D5" w:rsidP="00AE0AED">
      <w:pPr>
        <w:pStyle w:val="NoSpacing"/>
      </w:pPr>
      <w:r>
        <w:t>fax 0020 1118662889</w:t>
      </w:r>
    </w:p>
    <w:p w:rsidR="003219D5" w:rsidRDefault="003219D5" w:rsidP="00AE0AED">
      <w:pPr>
        <w:pStyle w:val="NoSpacing"/>
      </w:pPr>
      <w:r>
        <w:t xml:space="preserve">email: </w:t>
      </w:r>
      <w:hyperlink r:id="rId27" w:history="1">
        <w:r w:rsidRPr="00210233">
          <w:rPr>
            <w:rStyle w:val="Hyperlink"/>
            <w:rFonts w:cs="Arial"/>
          </w:rPr>
          <w:t>info@egymarmex.com</w:t>
        </w:r>
      </w:hyperlink>
      <w:r>
        <w:t xml:space="preserve"> </w:t>
      </w:r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</w:pPr>
      <w:r>
        <w:t>EGYPTSTONES FOR MARBLE AND GRANITE</w:t>
      </w:r>
    </w:p>
    <w:p w:rsidR="003219D5" w:rsidRDefault="003219D5" w:rsidP="00AE0AED">
      <w:pPr>
        <w:pStyle w:val="NoSpacing"/>
      </w:pPr>
      <w:r>
        <w:t>Hall 11 stand G2/3</w:t>
      </w:r>
    </w:p>
    <w:p w:rsidR="003219D5" w:rsidRDefault="003219D5" w:rsidP="00AE0AED">
      <w:pPr>
        <w:pStyle w:val="NoSpacing"/>
      </w:pPr>
      <w:r>
        <w:t>Address: 15 May – Industrial Area Block 1 n.6 area 4, Cairo, Egypt</w:t>
      </w:r>
    </w:p>
    <w:p w:rsidR="003219D5" w:rsidRDefault="003219D5" w:rsidP="00AE0AED">
      <w:pPr>
        <w:pStyle w:val="NoSpacing"/>
      </w:pPr>
      <w:hyperlink r:id="rId28" w:history="1">
        <w:r w:rsidRPr="00210233">
          <w:rPr>
            <w:rStyle w:val="Hyperlink"/>
            <w:rFonts w:cs="Arial"/>
          </w:rPr>
          <w:t>www.egyptstones.com</w:t>
        </w:r>
      </w:hyperlink>
    </w:p>
    <w:p w:rsidR="003219D5" w:rsidRDefault="003219D5" w:rsidP="00AE0AED">
      <w:pPr>
        <w:pStyle w:val="NoSpacing"/>
      </w:pPr>
      <w:r>
        <w:t>tel 0020 01223335970</w:t>
      </w:r>
    </w:p>
    <w:p w:rsidR="003219D5" w:rsidRDefault="003219D5" w:rsidP="00AE0AED">
      <w:pPr>
        <w:pStyle w:val="NoSpacing"/>
      </w:pPr>
      <w:r>
        <w:t>fax 002 02 25452007</w:t>
      </w:r>
    </w:p>
    <w:p w:rsidR="003219D5" w:rsidRDefault="003219D5" w:rsidP="00246C70">
      <w:pPr>
        <w:pStyle w:val="NoSpacing"/>
      </w:pPr>
      <w:r>
        <w:t xml:space="preserve">email: </w:t>
      </w:r>
      <w:hyperlink r:id="rId29" w:history="1">
        <w:r w:rsidRPr="00210233">
          <w:rPr>
            <w:rStyle w:val="Hyperlink"/>
            <w:rFonts w:cs="Arial"/>
          </w:rPr>
          <w:t>michealmagdy399@yahoo.com</w:t>
        </w:r>
      </w:hyperlink>
      <w:r>
        <w:t xml:space="preserve"> </w:t>
      </w:r>
    </w:p>
    <w:p w:rsidR="003219D5" w:rsidRDefault="003219D5" w:rsidP="00246C70">
      <w:pPr>
        <w:pStyle w:val="NoSpacing"/>
      </w:pPr>
    </w:p>
    <w:p w:rsidR="003219D5" w:rsidRDefault="003219D5" w:rsidP="00246C70">
      <w:pPr>
        <w:pStyle w:val="NoSpacing"/>
      </w:pPr>
      <w:r>
        <w:t>EL BADR MARBLE</w:t>
      </w:r>
    </w:p>
    <w:p w:rsidR="003219D5" w:rsidRDefault="003219D5" w:rsidP="00246C70">
      <w:pPr>
        <w:pStyle w:val="NoSpacing"/>
      </w:pPr>
      <w:r>
        <w:t>Hall 11 stand D2/1</w:t>
      </w:r>
    </w:p>
    <w:p w:rsidR="003219D5" w:rsidRDefault="003219D5" w:rsidP="00246C70">
      <w:pPr>
        <w:pStyle w:val="NoSpacing"/>
      </w:pPr>
      <w:r>
        <w:t>Address: Al Area for marble and granite Shaq Althoban, Cairo 1127, Egypt</w:t>
      </w:r>
    </w:p>
    <w:p w:rsidR="003219D5" w:rsidRDefault="003219D5" w:rsidP="00246C70">
      <w:pPr>
        <w:pStyle w:val="NoSpacing"/>
      </w:pPr>
      <w:hyperlink r:id="rId30" w:history="1">
        <w:r w:rsidRPr="00210233">
          <w:rPr>
            <w:rStyle w:val="Hyperlink"/>
            <w:rFonts w:cs="Arial"/>
          </w:rPr>
          <w:t>www.elbadrmarble.com</w:t>
        </w:r>
      </w:hyperlink>
    </w:p>
    <w:p w:rsidR="003219D5" w:rsidRDefault="003219D5" w:rsidP="00246C70">
      <w:pPr>
        <w:pStyle w:val="NoSpacing"/>
      </w:pPr>
      <w:r>
        <w:t>tel 0020 1000833112</w:t>
      </w:r>
    </w:p>
    <w:p w:rsidR="003219D5" w:rsidRDefault="003219D5" w:rsidP="00246C70">
      <w:pPr>
        <w:pStyle w:val="NoSpacing"/>
      </w:pPr>
      <w:r>
        <w:t>fax 0020 2917805</w:t>
      </w:r>
    </w:p>
    <w:p w:rsidR="003219D5" w:rsidRDefault="003219D5" w:rsidP="00246C70">
      <w:pPr>
        <w:pStyle w:val="NoSpacing"/>
      </w:pPr>
      <w:r>
        <w:t xml:space="preserve">e-mail: </w:t>
      </w:r>
      <w:hyperlink r:id="rId31" w:history="1">
        <w:r w:rsidRPr="00210233">
          <w:rPr>
            <w:rStyle w:val="Hyperlink"/>
            <w:rFonts w:cs="Arial"/>
          </w:rPr>
          <w:t>info@elbadrmarble.com</w:t>
        </w:r>
      </w:hyperlink>
    </w:p>
    <w:p w:rsidR="003219D5" w:rsidRDefault="003219D5" w:rsidP="00246C70">
      <w:pPr>
        <w:pStyle w:val="NoSpacing"/>
      </w:pPr>
    </w:p>
    <w:p w:rsidR="003219D5" w:rsidRDefault="003219D5" w:rsidP="00AE0AED">
      <w:pPr>
        <w:pStyle w:val="NoSpacing"/>
      </w:pPr>
      <w:r>
        <w:t>EL MORSY FOR MARBLE AND GRANITE AND QUARRIES</w:t>
      </w:r>
    </w:p>
    <w:p w:rsidR="003219D5" w:rsidRDefault="003219D5" w:rsidP="00AE0AED">
      <w:pPr>
        <w:pStyle w:val="NoSpacing"/>
      </w:pPr>
      <w:r>
        <w:t>Area C stand 17</w:t>
      </w:r>
    </w:p>
    <w:p w:rsidR="003219D5" w:rsidRDefault="003219D5" w:rsidP="00AE0AED">
      <w:pPr>
        <w:pStyle w:val="NoSpacing"/>
      </w:pPr>
      <w:r>
        <w:t>Address: Industrial Area (Shak El-THouban), Turah Cairo 19311 Egypt</w:t>
      </w:r>
    </w:p>
    <w:p w:rsidR="003219D5" w:rsidRDefault="003219D5" w:rsidP="00AE0AED">
      <w:pPr>
        <w:pStyle w:val="NoSpacing"/>
      </w:pPr>
      <w:hyperlink r:id="rId32" w:history="1">
        <w:r w:rsidRPr="00210233">
          <w:rPr>
            <w:rStyle w:val="Hyperlink"/>
            <w:rFonts w:cs="Arial"/>
          </w:rPr>
          <w:t>www.el-morsy.com</w:t>
        </w:r>
      </w:hyperlink>
    </w:p>
    <w:p w:rsidR="003219D5" w:rsidRDefault="003219D5" w:rsidP="00AE0AED">
      <w:pPr>
        <w:pStyle w:val="NoSpacing"/>
      </w:pPr>
      <w:r>
        <w:t>tel 002 02 29700700</w:t>
      </w:r>
    </w:p>
    <w:p w:rsidR="003219D5" w:rsidRDefault="003219D5" w:rsidP="00AE0AED">
      <w:pPr>
        <w:pStyle w:val="NoSpacing"/>
      </w:pPr>
      <w:r>
        <w:t>fax 002 02 29700184</w:t>
      </w:r>
    </w:p>
    <w:p w:rsidR="003219D5" w:rsidRDefault="003219D5" w:rsidP="00AE0AED">
      <w:pPr>
        <w:pStyle w:val="NoSpacing"/>
      </w:pPr>
      <w:r>
        <w:t xml:space="preserve">email: </w:t>
      </w:r>
      <w:hyperlink r:id="rId33" w:history="1">
        <w:r w:rsidRPr="00210233">
          <w:rPr>
            <w:rStyle w:val="Hyperlink"/>
            <w:rFonts w:cs="Arial"/>
          </w:rPr>
          <w:t>info@el-morsy.com</w:t>
        </w:r>
      </w:hyperlink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EL SAFWA FOR MARBLE AND GRANITE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Hall 11 stand G2/1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Adress: Autostrad Road, Shaq El Soabaan, Maadi 11271-11, Egypt</w:t>
      </w:r>
    </w:p>
    <w:p w:rsidR="003219D5" w:rsidRDefault="003219D5" w:rsidP="00AE0AED">
      <w:pPr>
        <w:pStyle w:val="NoSpacing"/>
        <w:rPr>
          <w:noProof/>
        </w:rPr>
      </w:pPr>
      <w:hyperlink r:id="rId34" w:history="1">
        <w:r w:rsidRPr="00210233">
          <w:rPr>
            <w:rStyle w:val="Hyperlink"/>
            <w:rFonts w:cs="Arial"/>
            <w:noProof/>
          </w:rPr>
          <w:t>www.elsfwa.com</w:t>
        </w:r>
      </w:hyperlink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tel 002 02 25917771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fax 002 02 25917778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 xml:space="preserve">email: </w:t>
      </w:r>
      <w:hyperlink r:id="rId35" w:history="1">
        <w:r w:rsidRPr="00210233">
          <w:rPr>
            <w:rStyle w:val="Hyperlink"/>
            <w:rFonts w:cs="Arial"/>
            <w:noProof/>
          </w:rPr>
          <w:t>waleed_ayad@elsfwa.com</w:t>
        </w:r>
      </w:hyperlink>
      <w:r>
        <w:rPr>
          <w:noProof/>
        </w:rPr>
        <w:t xml:space="preserve"> </w:t>
      </w:r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FIRS MARBLE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Hall 11 stand G2/4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Address: Industrial Zone Tora, Shaak Elsoaban Street, Autostrad way, Cairo 002, Egypt</w:t>
      </w:r>
    </w:p>
    <w:p w:rsidR="003219D5" w:rsidRDefault="003219D5" w:rsidP="00AE0AED">
      <w:pPr>
        <w:pStyle w:val="NoSpacing"/>
        <w:rPr>
          <w:noProof/>
        </w:rPr>
      </w:pPr>
      <w:hyperlink r:id="rId36" w:history="1">
        <w:r w:rsidRPr="00210233">
          <w:rPr>
            <w:rStyle w:val="Hyperlink"/>
            <w:rFonts w:cs="Arial"/>
            <w:noProof/>
          </w:rPr>
          <w:t>www.first-marble.com</w:t>
        </w:r>
      </w:hyperlink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tel 00202 29700492-29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fax 00202 29700694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 xml:space="preserve">email: </w:t>
      </w:r>
      <w:hyperlink r:id="rId37" w:history="1">
        <w:r w:rsidRPr="00210233">
          <w:rPr>
            <w:rStyle w:val="Hyperlink"/>
            <w:rFonts w:cs="Arial"/>
            <w:noProof/>
          </w:rPr>
          <w:t>first.export@yahoo.com</w:t>
        </w:r>
      </w:hyperlink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GLOBAL STONES LTD.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Hall 9 stand C7</w:t>
      </w:r>
    </w:p>
    <w:p w:rsidR="003219D5" w:rsidRPr="00782436" w:rsidRDefault="003219D5" w:rsidP="00AE0AED">
      <w:pPr>
        <w:pStyle w:val="NoSpacing"/>
        <w:rPr>
          <w:noProof/>
          <w:lang w:val="it-IT"/>
        </w:rPr>
      </w:pPr>
      <w:r w:rsidRPr="00782436">
        <w:rPr>
          <w:noProof/>
          <w:lang w:val="it-IT"/>
        </w:rPr>
        <w:t>Adress: imtedad Al Amal Autostrad Maadi 89 – Cairo, Egypt</w:t>
      </w:r>
    </w:p>
    <w:p w:rsidR="003219D5" w:rsidRPr="00782436" w:rsidRDefault="003219D5" w:rsidP="00AE0AED">
      <w:pPr>
        <w:pStyle w:val="NoSpacing"/>
        <w:rPr>
          <w:noProof/>
          <w:lang w:val="it-IT"/>
        </w:rPr>
      </w:pPr>
      <w:hyperlink r:id="rId38" w:history="1">
        <w:r w:rsidRPr="00782436">
          <w:rPr>
            <w:rStyle w:val="Hyperlink"/>
            <w:rFonts w:cs="Arial"/>
            <w:noProof/>
            <w:lang w:val="it-IT"/>
          </w:rPr>
          <w:t>www.gsglobalstones.com</w:t>
        </w:r>
      </w:hyperlink>
    </w:p>
    <w:p w:rsidR="003219D5" w:rsidRPr="00782436" w:rsidRDefault="003219D5" w:rsidP="00AE0AED">
      <w:pPr>
        <w:pStyle w:val="NoSpacing"/>
        <w:rPr>
          <w:noProof/>
          <w:lang w:val="it-IT"/>
        </w:rPr>
      </w:pPr>
      <w:r w:rsidRPr="00782436">
        <w:rPr>
          <w:noProof/>
          <w:lang w:val="it-IT"/>
        </w:rPr>
        <w:t>tel 0020 2 27549770</w:t>
      </w:r>
    </w:p>
    <w:p w:rsidR="003219D5" w:rsidRPr="00782436" w:rsidRDefault="003219D5" w:rsidP="00AE0AED">
      <w:pPr>
        <w:pStyle w:val="NoSpacing"/>
        <w:rPr>
          <w:noProof/>
          <w:lang w:val="it-IT"/>
        </w:rPr>
      </w:pPr>
      <w:r w:rsidRPr="00782436">
        <w:rPr>
          <w:noProof/>
          <w:lang w:val="it-IT"/>
        </w:rPr>
        <w:t>fax 0020 2 27549487</w:t>
      </w:r>
    </w:p>
    <w:p w:rsidR="003219D5" w:rsidRPr="00404E56" w:rsidRDefault="003219D5" w:rsidP="00AE0AED">
      <w:pPr>
        <w:pStyle w:val="NoSpacing"/>
        <w:rPr>
          <w:noProof/>
        </w:rPr>
      </w:pPr>
      <w:r w:rsidRPr="00404E56">
        <w:rPr>
          <w:noProof/>
        </w:rPr>
        <w:t xml:space="preserve">email: </w:t>
      </w:r>
      <w:hyperlink r:id="rId39" w:history="1">
        <w:r w:rsidRPr="00404E56">
          <w:rPr>
            <w:rStyle w:val="Hyperlink"/>
            <w:rFonts w:cs="Arial"/>
            <w:noProof/>
          </w:rPr>
          <w:t>info@gsglobalstones.com</w:t>
        </w:r>
      </w:hyperlink>
    </w:p>
    <w:p w:rsidR="003219D5" w:rsidRPr="00404E56" w:rsidRDefault="003219D5" w:rsidP="00AE0AED">
      <w:pPr>
        <w:pStyle w:val="NoSpacing"/>
        <w:rPr>
          <w:noProof/>
        </w:rPr>
      </w:pPr>
    </w:p>
    <w:p w:rsidR="003219D5" w:rsidRPr="002657C3" w:rsidRDefault="003219D5" w:rsidP="00AE0AED">
      <w:pPr>
        <w:pStyle w:val="NoSpacing"/>
        <w:rPr>
          <w:noProof/>
        </w:rPr>
      </w:pPr>
      <w:r w:rsidRPr="002657C3">
        <w:rPr>
          <w:noProof/>
        </w:rPr>
        <w:t>HADDAD GROUP FOR MARBLE AND GRANITE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Hall 6 stand A6</w:t>
      </w:r>
    </w:p>
    <w:p w:rsidR="003219D5" w:rsidRDefault="003219D5" w:rsidP="00AE0AED">
      <w:pPr>
        <w:pStyle w:val="NoSpacing"/>
        <w:rPr>
          <w:noProof/>
        </w:rPr>
      </w:pPr>
      <w:hyperlink r:id="rId40" w:history="1">
        <w:r w:rsidRPr="00210233">
          <w:rPr>
            <w:rStyle w:val="Hyperlink"/>
            <w:rFonts w:cs="Arial"/>
            <w:noProof/>
          </w:rPr>
          <w:t>www.haddad-group.net</w:t>
        </w:r>
      </w:hyperlink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tel 0020 2 29700472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fax 0020 2 38332335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 xml:space="preserve">email: </w:t>
      </w:r>
      <w:hyperlink r:id="rId41" w:history="1">
        <w:r w:rsidRPr="00210233">
          <w:rPr>
            <w:rStyle w:val="Hyperlink"/>
            <w:rFonts w:cs="Arial"/>
            <w:noProof/>
          </w:rPr>
          <w:t>info@haddad-group.net</w:t>
        </w:r>
      </w:hyperlink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INTERNATIONAL CO. FOR MARBLE AND GRANITE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Hall 11 stand E2/4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Address: First industrial Zone, Plot n. 152 – 6</w:t>
      </w:r>
      <w:r w:rsidRPr="003B7ECD">
        <w:rPr>
          <w:noProof/>
          <w:vertAlign w:val="superscript"/>
        </w:rPr>
        <w:t>th</w:t>
      </w:r>
      <w:r>
        <w:rPr>
          <w:noProof/>
        </w:rPr>
        <w:t xml:space="preserve"> October City, Egypt 12581</w:t>
      </w:r>
    </w:p>
    <w:p w:rsidR="003219D5" w:rsidRDefault="003219D5" w:rsidP="00AE0AED">
      <w:pPr>
        <w:pStyle w:val="NoSpacing"/>
        <w:rPr>
          <w:noProof/>
        </w:rPr>
      </w:pPr>
      <w:hyperlink r:id="rId42" w:history="1">
        <w:r w:rsidRPr="00210233">
          <w:rPr>
            <w:rStyle w:val="Hyperlink"/>
            <w:rFonts w:cs="Arial"/>
            <w:noProof/>
          </w:rPr>
          <w:t>www.imgegypt.com</w:t>
        </w:r>
      </w:hyperlink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tel 0020 1223246652 – 1006035835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fax 00202 238200399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 xml:space="preserve">email: </w:t>
      </w:r>
      <w:hyperlink r:id="rId43" w:history="1">
        <w:r w:rsidRPr="00210233">
          <w:rPr>
            <w:rStyle w:val="Hyperlink"/>
            <w:rFonts w:cs="Arial"/>
            <w:noProof/>
          </w:rPr>
          <w:t>khoderi@imgegypt.com</w:t>
        </w:r>
      </w:hyperlink>
      <w:r>
        <w:rPr>
          <w:noProof/>
        </w:rPr>
        <w:t xml:space="preserve">, </w:t>
      </w:r>
      <w:hyperlink r:id="rId44" w:history="1">
        <w:r w:rsidRPr="00210233">
          <w:rPr>
            <w:rStyle w:val="Hyperlink"/>
            <w:rFonts w:cs="Arial"/>
            <w:noProof/>
          </w:rPr>
          <w:t>hany@imgegypt.com</w:t>
        </w:r>
      </w:hyperlink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ISO MARBLE CO.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Hall 6 stand B5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Address: 263 st. Villa 5, New Maadi, Cairo 11435, Egypt</w:t>
      </w:r>
    </w:p>
    <w:p w:rsidR="003219D5" w:rsidRDefault="003219D5" w:rsidP="00AE0AED">
      <w:pPr>
        <w:pStyle w:val="NoSpacing"/>
        <w:rPr>
          <w:noProof/>
        </w:rPr>
      </w:pPr>
      <w:hyperlink r:id="rId45" w:history="1">
        <w:r w:rsidRPr="00210233">
          <w:rPr>
            <w:rStyle w:val="Hyperlink"/>
            <w:rFonts w:cs="Arial"/>
            <w:noProof/>
          </w:rPr>
          <w:t>www.isomarble.com</w:t>
        </w:r>
      </w:hyperlink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tel 002 02 25175552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fax 002 02 25175554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 xml:space="preserve">email: </w:t>
      </w:r>
      <w:hyperlink r:id="rId46" w:history="1">
        <w:r w:rsidRPr="00210233">
          <w:rPr>
            <w:rStyle w:val="Hyperlink"/>
            <w:rFonts w:cs="Arial"/>
            <w:noProof/>
          </w:rPr>
          <w:t>info@isomarble.com</w:t>
        </w:r>
      </w:hyperlink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KIRO MARBLE FOR MARBLE AND GRANITE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Hall 11 stand D2/3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Address: Industrial Zone for Marble, Shake El Soaban, Torah, Cairo, Egypt</w:t>
      </w:r>
    </w:p>
    <w:p w:rsidR="003219D5" w:rsidRDefault="003219D5" w:rsidP="00AE0AED">
      <w:pPr>
        <w:pStyle w:val="NoSpacing"/>
        <w:rPr>
          <w:noProof/>
        </w:rPr>
      </w:pPr>
      <w:hyperlink r:id="rId47" w:history="1">
        <w:r w:rsidRPr="00210233">
          <w:rPr>
            <w:rStyle w:val="Hyperlink"/>
            <w:rFonts w:cs="Arial"/>
            <w:noProof/>
          </w:rPr>
          <w:t>www.kiromarble.com</w:t>
        </w:r>
      </w:hyperlink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tel 0020 229700667/ 3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fax 0020 229700668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 xml:space="preserve">email: </w:t>
      </w:r>
      <w:hyperlink r:id="rId48" w:history="1">
        <w:r w:rsidRPr="00210233">
          <w:rPr>
            <w:rStyle w:val="Hyperlink"/>
            <w:rFonts w:cs="Arial"/>
            <w:noProof/>
          </w:rPr>
          <w:t>info@kiromarble.com</w:t>
        </w:r>
      </w:hyperlink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KR-ONYX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Hall 11 stand G2/5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Address: 12 Al Maqrizi Street, Heliopolis, Egypt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Hall 11 stand G2/5</w:t>
      </w:r>
    </w:p>
    <w:p w:rsidR="003219D5" w:rsidRDefault="003219D5" w:rsidP="00AE0AED">
      <w:pPr>
        <w:pStyle w:val="NoSpacing"/>
        <w:rPr>
          <w:noProof/>
        </w:rPr>
      </w:pPr>
      <w:hyperlink r:id="rId49" w:history="1">
        <w:r w:rsidRPr="00210233">
          <w:rPr>
            <w:rStyle w:val="Hyperlink"/>
            <w:rFonts w:cs="Arial"/>
            <w:noProof/>
          </w:rPr>
          <w:t>www.kr-onyx.com</w:t>
        </w:r>
      </w:hyperlink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tel 002 01223114614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fax 002 02 24559761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 xml:space="preserve">email: </w:t>
      </w:r>
      <w:hyperlink r:id="rId50" w:history="1">
        <w:r w:rsidRPr="00210233">
          <w:rPr>
            <w:rStyle w:val="Hyperlink"/>
            <w:rFonts w:cs="Arial"/>
            <w:noProof/>
          </w:rPr>
          <w:t>contact@kr-onyx.com</w:t>
        </w:r>
      </w:hyperlink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LOGIX STONE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Hall 9 stand D17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Address: Lot 16-17, Industrial Zone, Third settlement, New Cairo, Egypt</w:t>
      </w:r>
    </w:p>
    <w:p w:rsidR="003219D5" w:rsidRDefault="003219D5" w:rsidP="00AE0AED">
      <w:pPr>
        <w:pStyle w:val="NoSpacing"/>
        <w:rPr>
          <w:noProof/>
        </w:rPr>
      </w:pPr>
      <w:hyperlink r:id="rId51" w:history="1">
        <w:r w:rsidRPr="00210233">
          <w:rPr>
            <w:rStyle w:val="Hyperlink"/>
            <w:rFonts w:cs="Arial"/>
            <w:noProof/>
          </w:rPr>
          <w:t>www.logixstone.com</w:t>
        </w:r>
      </w:hyperlink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tel 002 22 3145090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fax 0020 22 3145091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 xml:space="preserve">email: </w:t>
      </w:r>
      <w:hyperlink r:id="rId52" w:history="1">
        <w:r w:rsidRPr="00210233">
          <w:rPr>
            <w:rStyle w:val="Hyperlink"/>
            <w:rFonts w:cs="Arial"/>
            <w:noProof/>
          </w:rPr>
          <w:t>sales@logixstone.com</w:t>
        </w:r>
      </w:hyperlink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MAADI MARBLE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Hall 11 stand G2/2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Address: 12/c industrial zone, Shaq AL Thouban, Tourah, Cairo, Egypt</w:t>
      </w:r>
    </w:p>
    <w:p w:rsidR="003219D5" w:rsidRDefault="003219D5" w:rsidP="00AE0AED">
      <w:pPr>
        <w:pStyle w:val="NoSpacing"/>
        <w:rPr>
          <w:noProof/>
        </w:rPr>
      </w:pPr>
      <w:hyperlink r:id="rId53" w:history="1">
        <w:r w:rsidRPr="00210233">
          <w:rPr>
            <w:rStyle w:val="Hyperlink"/>
            <w:rFonts w:cs="Arial"/>
            <w:noProof/>
          </w:rPr>
          <w:t>www.maadimarble.com</w:t>
        </w:r>
      </w:hyperlink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tel 00202 29700128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fax 00202 25191301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 xml:space="preserve">email: </w:t>
      </w:r>
      <w:hyperlink r:id="rId54" w:history="1">
        <w:r w:rsidRPr="00210233">
          <w:rPr>
            <w:rStyle w:val="Hyperlink"/>
            <w:rFonts w:cs="Arial"/>
            <w:noProof/>
          </w:rPr>
          <w:t>info@maadimarble.com</w:t>
        </w:r>
      </w:hyperlink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 xml:space="preserve">MARMONIL MARBLE AND GRANITE/ MARMONIL QUARRYING 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Hall 6 stand D5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Adress: 56 Imtedadt Ramses Street, Nasr City, Cairo, Egypt</w:t>
      </w:r>
    </w:p>
    <w:p w:rsidR="003219D5" w:rsidRDefault="003219D5" w:rsidP="00AE0AED">
      <w:pPr>
        <w:pStyle w:val="NoSpacing"/>
        <w:rPr>
          <w:noProof/>
        </w:rPr>
      </w:pPr>
      <w:hyperlink r:id="rId55" w:history="1">
        <w:r w:rsidRPr="00210233">
          <w:rPr>
            <w:rStyle w:val="Hyperlink"/>
            <w:rFonts w:cs="Arial"/>
            <w:noProof/>
          </w:rPr>
          <w:t>www.marmonil.com</w:t>
        </w:r>
      </w:hyperlink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 xml:space="preserve">tel 0020 22 4013920 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fax0020 22 4013925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 xml:space="preserve">email: </w:t>
      </w:r>
      <w:hyperlink r:id="rId56" w:history="1">
        <w:r w:rsidRPr="00210233">
          <w:rPr>
            <w:rStyle w:val="Hyperlink"/>
            <w:rFonts w:cs="Arial"/>
            <w:noProof/>
          </w:rPr>
          <w:t>import@marmonil.com</w:t>
        </w:r>
      </w:hyperlink>
      <w:r>
        <w:rPr>
          <w:noProof/>
        </w:rPr>
        <w:t xml:space="preserve">, </w:t>
      </w:r>
      <w:hyperlink r:id="rId57" w:history="1">
        <w:r w:rsidRPr="00210233">
          <w:rPr>
            <w:rStyle w:val="Hyperlink"/>
            <w:rFonts w:cs="Arial"/>
            <w:noProof/>
          </w:rPr>
          <w:t>export@marmonil.com</w:t>
        </w:r>
      </w:hyperlink>
      <w:r>
        <w:rPr>
          <w:noProof/>
        </w:rPr>
        <w:t xml:space="preserve">, </w:t>
      </w:r>
      <w:hyperlink r:id="rId58" w:history="1">
        <w:r w:rsidRPr="00210233">
          <w:rPr>
            <w:rStyle w:val="Hyperlink"/>
            <w:rFonts w:cs="Arial"/>
            <w:noProof/>
          </w:rPr>
          <w:t>marmonilspa@gmail.com</w:t>
        </w:r>
      </w:hyperlink>
      <w:r>
        <w:rPr>
          <w:noProof/>
        </w:rPr>
        <w:t xml:space="preserve"> </w:t>
      </w:r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MB STONE FOR MARBLE AND GRANITE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Hall 9 stand C17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Address: 93 Emtedad EL-Amal Bldgs New Maadi, Cairo 11435, Egypt</w:t>
      </w:r>
    </w:p>
    <w:p w:rsidR="003219D5" w:rsidRDefault="003219D5" w:rsidP="00AE0AED">
      <w:pPr>
        <w:pStyle w:val="NoSpacing"/>
        <w:rPr>
          <w:noProof/>
        </w:rPr>
      </w:pPr>
      <w:hyperlink r:id="rId59" w:history="1">
        <w:r w:rsidRPr="00210233">
          <w:rPr>
            <w:rStyle w:val="Hyperlink"/>
            <w:rFonts w:cs="Arial"/>
            <w:noProof/>
          </w:rPr>
          <w:t>www.mb-stone.net</w:t>
        </w:r>
      </w:hyperlink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tel 0020 225194096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fax 0020 225200936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 xml:space="preserve">email: </w:t>
      </w:r>
      <w:hyperlink r:id="rId60" w:history="1">
        <w:r w:rsidRPr="00210233">
          <w:rPr>
            <w:rStyle w:val="Hyperlink"/>
            <w:rFonts w:cs="Arial"/>
            <w:noProof/>
          </w:rPr>
          <w:t>marketing@mb-stone.net</w:t>
        </w:r>
      </w:hyperlink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MISR EL NOUR FOR MARBLE AND GRANITE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Hall 9 stand A2-A3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Address: Mirs El Nour Building, Sheraton Heliopolis, Cairo 11361 Egypt</w:t>
      </w:r>
    </w:p>
    <w:p w:rsidR="003219D5" w:rsidRDefault="003219D5" w:rsidP="00AE0AED">
      <w:pPr>
        <w:pStyle w:val="NoSpacing"/>
        <w:rPr>
          <w:noProof/>
        </w:rPr>
      </w:pPr>
      <w:hyperlink r:id="rId61" w:history="1">
        <w:r w:rsidRPr="00210233">
          <w:rPr>
            <w:rStyle w:val="Hyperlink"/>
            <w:rFonts w:cs="Arial"/>
            <w:noProof/>
          </w:rPr>
          <w:t>www.misrnour.com</w:t>
        </w:r>
      </w:hyperlink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tel 002 02 2675300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fax 002 02 2677277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 xml:space="preserve">email: </w:t>
      </w:r>
      <w:hyperlink r:id="rId62" w:history="1">
        <w:r w:rsidRPr="00210233">
          <w:rPr>
            <w:rStyle w:val="Hyperlink"/>
            <w:rFonts w:cs="Arial"/>
            <w:noProof/>
          </w:rPr>
          <w:t>marble@misrnour.com</w:t>
        </w:r>
      </w:hyperlink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NILE MARBLE AND STONE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Hall 6 stand F8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Address: 2 El SObky St. El Dahaby Square, Cairo 11341, Egypt</w:t>
      </w:r>
    </w:p>
    <w:p w:rsidR="003219D5" w:rsidRDefault="003219D5" w:rsidP="00AE0AED">
      <w:pPr>
        <w:pStyle w:val="NoSpacing"/>
        <w:rPr>
          <w:noProof/>
        </w:rPr>
      </w:pPr>
      <w:hyperlink r:id="rId63" w:history="1">
        <w:r w:rsidRPr="00210233">
          <w:rPr>
            <w:rStyle w:val="Hyperlink"/>
            <w:rFonts w:cs="Arial"/>
            <w:noProof/>
          </w:rPr>
          <w:t>www.nilestone.net</w:t>
        </w:r>
      </w:hyperlink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tel 002 01229566956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fax 002 24184422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 xml:space="preserve">email: </w:t>
      </w:r>
      <w:hyperlink r:id="rId64" w:history="1">
        <w:r w:rsidRPr="00210233">
          <w:rPr>
            <w:rStyle w:val="Hyperlink"/>
            <w:rFonts w:cs="Arial"/>
            <w:noProof/>
          </w:rPr>
          <w:t>info@nilestone.net</w:t>
        </w:r>
      </w:hyperlink>
      <w:r>
        <w:rPr>
          <w:noProof/>
        </w:rPr>
        <w:t xml:space="preserve">, </w:t>
      </w:r>
      <w:hyperlink r:id="rId65" w:history="1">
        <w:r w:rsidRPr="00210233">
          <w:rPr>
            <w:rStyle w:val="Hyperlink"/>
            <w:rFonts w:cs="Arial"/>
            <w:noProof/>
          </w:rPr>
          <w:t>coordinator@nilestone.net</w:t>
        </w:r>
      </w:hyperlink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ONIX FOR MARBLE AND GRANITE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Hall 9 stand D1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Address: Badr Industrial City 250 acre, Cairo  11471 Egypt</w:t>
      </w:r>
    </w:p>
    <w:p w:rsidR="003219D5" w:rsidRDefault="003219D5" w:rsidP="00AE0AED">
      <w:pPr>
        <w:pStyle w:val="NoSpacing"/>
        <w:rPr>
          <w:noProof/>
        </w:rPr>
      </w:pPr>
      <w:hyperlink r:id="rId66" w:history="1">
        <w:r w:rsidRPr="00210233">
          <w:rPr>
            <w:rStyle w:val="Hyperlink"/>
            <w:rFonts w:cs="Arial"/>
            <w:noProof/>
          </w:rPr>
          <w:t>www.onix-marble.com</w:t>
        </w:r>
      </w:hyperlink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tel 002 01001618139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 xml:space="preserve">email: </w:t>
      </w:r>
      <w:hyperlink r:id="rId67" w:history="1">
        <w:r w:rsidRPr="00210233">
          <w:rPr>
            <w:rStyle w:val="Hyperlink"/>
            <w:rFonts w:cs="Arial"/>
            <w:noProof/>
          </w:rPr>
          <w:t>info@onix-marble.com</w:t>
        </w:r>
      </w:hyperlink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PARADISE STONE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Hall 11 stand E2/2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Address: Marble industrial area Shaq El Thoban, Maadi, autostrad, Cairo, Egypt</w:t>
      </w:r>
    </w:p>
    <w:p w:rsidR="003219D5" w:rsidRDefault="003219D5" w:rsidP="00AE0AED">
      <w:pPr>
        <w:pStyle w:val="NoSpacing"/>
        <w:rPr>
          <w:noProof/>
        </w:rPr>
      </w:pPr>
      <w:hyperlink r:id="rId68" w:history="1">
        <w:r w:rsidRPr="00210233">
          <w:rPr>
            <w:rStyle w:val="Hyperlink"/>
            <w:rFonts w:cs="Arial"/>
            <w:noProof/>
          </w:rPr>
          <w:t>www.paradisestone.eg.net</w:t>
        </w:r>
      </w:hyperlink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tel 002 1222105703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fax 0020 233466150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 xml:space="preserve">email: </w:t>
      </w:r>
      <w:hyperlink r:id="rId69" w:history="1">
        <w:r w:rsidRPr="00210233">
          <w:rPr>
            <w:rStyle w:val="Hyperlink"/>
            <w:rFonts w:cs="Arial"/>
            <w:noProof/>
          </w:rPr>
          <w:t>info@paradisestone.eg.net</w:t>
        </w:r>
      </w:hyperlink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SARHAN FOR MARBLE AND GRANITE</w:t>
      </w:r>
    </w:p>
    <w:p w:rsidR="003219D5" w:rsidRDefault="003219D5" w:rsidP="00AE0AED">
      <w:pPr>
        <w:pStyle w:val="NoSpacing"/>
        <w:rPr>
          <w:noProof/>
        </w:rPr>
      </w:pPr>
      <w:r>
        <w:rPr>
          <w:noProof/>
        </w:rPr>
        <w:t>Hall 9 stand E11</w:t>
      </w:r>
    </w:p>
    <w:p w:rsidR="003219D5" w:rsidRDefault="003219D5" w:rsidP="00F01919">
      <w:pPr>
        <w:pStyle w:val="NoSpacing"/>
        <w:rPr>
          <w:noProof/>
        </w:rPr>
      </w:pPr>
      <w:r>
        <w:rPr>
          <w:noProof/>
        </w:rPr>
        <w:t>Address: Industrial area (Shak El Thouban) Turah, Cairo 11729 Egypt</w:t>
      </w:r>
    </w:p>
    <w:p w:rsidR="003219D5" w:rsidRDefault="003219D5" w:rsidP="00F01919">
      <w:pPr>
        <w:pStyle w:val="NoSpacing"/>
        <w:rPr>
          <w:noProof/>
        </w:rPr>
      </w:pPr>
      <w:hyperlink r:id="rId70" w:history="1">
        <w:r w:rsidRPr="00210233">
          <w:rPr>
            <w:rStyle w:val="Hyperlink"/>
            <w:rFonts w:cs="Arial"/>
            <w:noProof/>
          </w:rPr>
          <w:t>www.sarhaneg.com</w:t>
        </w:r>
      </w:hyperlink>
    </w:p>
    <w:p w:rsidR="003219D5" w:rsidRDefault="003219D5" w:rsidP="00F01919">
      <w:pPr>
        <w:pStyle w:val="NoSpacing"/>
        <w:rPr>
          <w:noProof/>
        </w:rPr>
      </w:pPr>
      <w:r>
        <w:rPr>
          <w:noProof/>
        </w:rPr>
        <w:t>tel 002 2 29700441 – 29700301</w:t>
      </w:r>
    </w:p>
    <w:p w:rsidR="003219D5" w:rsidRDefault="003219D5" w:rsidP="00F01919">
      <w:pPr>
        <w:pStyle w:val="NoSpacing"/>
        <w:rPr>
          <w:noProof/>
        </w:rPr>
      </w:pPr>
      <w:r>
        <w:rPr>
          <w:noProof/>
        </w:rPr>
        <w:t>fax 0020 2 29700439</w:t>
      </w:r>
    </w:p>
    <w:p w:rsidR="003219D5" w:rsidRDefault="003219D5" w:rsidP="00F01919">
      <w:pPr>
        <w:pStyle w:val="NoSpacing"/>
        <w:rPr>
          <w:noProof/>
        </w:rPr>
      </w:pPr>
      <w:r>
        <w:rPr>
          <w:noProof/>
        </w:rPr>
        <w:t xml:space="preserve">email: </w:t>
      </w:r>
      <w:hyperlink r:id="rId71" w:history="1">
        <w:r w:rsidRPr="00210233">
          <w:rPr>
            <w:rStyle w:val="Hyperlink"/>
            <w:rFonts w:cs="Arial"/>
            <w:noProof/>
          </w:rPr>
          <w:t>marketing@sarhaneg.com</w:t>
        </w:r>
      </w:hyperlink>
      <w:r>
        <w:rPr>
          <w:noProof/>
        </w:rPr>
        <w:t xml:space="preserve">, </w:t>
      </w:r>
      <w:hyperlink r:id="rId72" w:history="1">
        <w:r w:rsidRPr="00210233">
          <w:rPr>
            <w:rStyle w:val="Hyperlink"/>
            <w:rFonts w:cs="Arial"/>
            <w:noProof/>
          </w:rPr>
          <w:t>info@sarhaneg.com</w:t>
        </w:r>
      </w:hyperlink>
    </w:p>
    <w:p w:rsidR="003219D5" w:rsidRDefault="003219D5" w:rsidP="00F01919">
      <w:pPr>
        <w:pStyle w:val="NoSpacing"/>
        <w:rPr>
          <w:noProof/>
        </w:rPr>
      </w:pPr>
    </w:p>
    <w:p w:rsidR="003219D5" w:rsidRDefault="003219D5" w:rsidP="00F01919">
      <w:pPr>
        <w:pStyle w:val="NoSpacing"/>
        <w:rPr>
          <w:noProof/>
        </w:rPr>
      </w:pPr>
      <w:r>
        <w:rPr>
          <w:noProof/>
        </w:rPr>
        <w:t>SINAI MARBLE</w:t>
      </w:r>
    </w:p>
    <w:p w:rsidR="003219D5" w:rsidRDefault="003219D5" w:rsidP="00F01919">
      <w:pPr>
        <w:pStyle w:val="NoSpacing"/>
        <w:rPr>
          <w:noProof/>
        </w:rPr>
      </w:pPr>
      <w:r>
        <w:rPr>
          <w:noProof/>
        </w:rPr>
        <w:t>Area B stand 65</w:t>
      </w:r>
    </w:p>
    <w:p w:rsidR="003219D5" w:rsidRDefault="003219D5" w:rsidP="00F01919">
      <w:pPr>
        <w:pStyle w:val="NoSpacing"/>
        <w:rPr>
          <w:noProof/>
        </w:rPr>
      </w:pPr>
      <w:r>
        <w:rPr>
          <w:noProof/>
        </w:rPr>
        <w:t>Address: industrial zone East Robiky Road 250 Fadan Area N. 132,134 – Badr City, Cairo 11111, Egypt</w:t>
      </w:r>
    </w:p>
    <w:p w:rsidR="003219D5" w:rsidRDefault="003219D5" w:rsidP="00F01919">
      <w:pPr>
        <w:pStyle w:val="NoSpacing"/>
        <w:rPr>
          <w:noProof/>
        </w:rPr>
      </w:pPr>
      <w:hyperlink r:id="rId73" w:history="1">
        <w:r w:rsidRPr="00210233">
          <w:rPr>
            <w:rStyle w:val="Hyperlink"/>
            <w:rFonts w:cs="Arial"/>
            <w:noProof/>
          </w:rPr>
          <w:t>www.sinaimarble.com</w:t>
        </w:r>
      </w:hyperlink>
    </w:p>
    <w:p w:rsidR="003219D5" w:rsidRDefault="003219D5" w:rsidP="00F01919">
      <w:pPr>
        <w:pStyle w:val="NoSpacing"/>
        <w:rPr>
          <w:noProof/>
        </w:rPr>
      </w:pPr>
      <w:r>
        <w:rPr>
          <w:noProof/>
        </w:rPr>
        <w:t>tel 002 1001618113</w:t>
      </w:r>
    </w:p>
    <w:p w:rsidR="003219D5" w:rsidRDefault="003219D5" w:rsidP="00F01919">
      <w:pPr>
        <w:pStyle w:val="NoSpacing"/>
        <w:rPr>
          <w:noProof/>
        </w:rPr>
      </w:pPr>
      <w:r>
        <w:rPr>
          <w:noProof/>
        </w:rPr>
        <w:t>fax 0020 2 29700288</w:t>
      </w:r>
    </w:p>
    <w:p w:rsidR="003219D5" w:rsidRDefault="003219D5" w:rsidP="00F01919">
      <w:pPr>
        <w:pStyle w:val="NoSpacing"/>
        <w:rPr>
          <w:noProof/>
        </w:rPr>
      </w:pPr>
      <w:r>
        <w:rPr>
          <w:noProof/>
        </w:rPr>
        <w:t xml:space="preserve">email: </w:t>
      </w:r>
      <w:hyperlink r:id="rId74" w:history="1">
        <w:r w:rsidRPr="00210233">
          <w:rPr>
            <w:rStyle w:val="Hyperlink"/>
            <w:rFonts w:cs="Arial"/>
            <w:noProof/>
          </w:rPr>
          <w:t>amr.gao@sinaimarble.com</w:t>
        </w:r>
      </w:hyperlink>
    </w:p>
    <w:p w:rsidR="003219D5" w:rsidRDefault="003219D5" w:rsidP="00F01919">
      <w:pPr>
        <w:pStyle w:val="NoSpacing"/>
        <w:rPr>
          <w:noProof/>
        </w:rPr>
      </w:pPr>
    </w:p>
    <w:p w:rsidR="003219D5" w:rsidRDefault="003219D5" w:rsidP="00F01919">
      <w:pPr>
        <w:pStyle w:val="NoSpacing"/>
        <w:rPr>
          <w:noProof/>
        </w:rPr>
      </w:pPr>
      <w:r>
        <w:rPr>
          <w:noProof/>
        </w:rPr>
        <w:t>TECHNO MARBLE</w:t>
      </w:r>
    </w:p>
    <w:p w:rsidR="003219D5" w:rsidRDefault="003219D5" w:rsidP="00F01919">
      <w:pPr>
        <w:pStyle w:val="NoSpacing"/>
        <w:rPr>
          <w:noProof/>
        </w:rPr>
      </w:pPr>
      <w:r>
        <w:rPr>
          <w:noProof/>
        </w:rPr>
        <w:t>Hall 11 stand D2/5</w:t>
      </w:r>
    </w:p>
    <w:p w:rsidR="003219D5" w:rsidRDefault="003219D5" w:rsidP="00F01919">
      <w:pPr>
        <w:pStyle w:val="NoSpacing"/>
        <w:rPr>
          <w:noProof/>
        </w:rPr>
      </w:pPr>
      <w:r>
        <w:rPr>
          <w:noProof/>
        </w:rPr>
        <w:t>Address: 173, 3</w:t>
      </w:r>
      <w:r w:rsidRPr="00CE0F13">
        <w:rPr>
          <w:noProof/>
          <w:vertAlign w:val="superscript"/>
        </w:rPr>
        <w:t>rd</w:t>
      </w:r>
      <w:r>
        <w:rPr>
          <w:noProof/>
        </w:rPr>
        <w:t xml:space="preserve"> Industrial Zone, 6</w:t>
      </w:r>
      <w:r w:rsidRPr="00CE0F13">
        <w:rPr>
          <w:noProof/>
          <w:vertAlign w:val="superscript"/>
        </w:rPr>
        <w:t>th</w:t>
      </w:r>
      <w:r>
        <w:rPr>
          <w:noProof/>
        </w:rPr>
        <w:t xml:space="preserve"> of October city, Giza, Egypt</w:t>
      </w:r>
    </w:p>
    <w:p w:rsidR="003219D5" w:rsidRDefault="003219D5" w:rsidP="00F01919">
      <w:pPr>
        <w:pStyle w:val="NoSpacing"/>
        <w:rPr>
          <w:noProof/>
        </w:rPr>
      </w:pPr>
      <w:hyperlink r:id="rId75" w:history="1">
        <w:r w:rsidRPr="00210233">
          <w:rPr>
            <w:rStyle w:val="Hyperlink"/>
            <w:rFonts w:cs="Arial"/>
            <w:noProof/>
          </w:rPr>
          <w:t>www.technomarble.com</w:t>
        </w:r>
      </w:hyperlink>
    </w:p>
    <w:p w:rsidR="003219D5" w:rsidRDefault="003219D5" w:rsidP="00F01919">
      <w:pPr>
        <w:pStyle w:val="NoSpacing"/>
        <w:rPr>
          <w:noProof/>
        </w:rPr>
      </w:pPr>
      <w:r>
        <w:rPr>
          <w:noProof/>
        </w:rPr>
        <w:t>tel 0020 238204538 – 120000156</w:t>
      </w:r>
    </w:p>
    <w:p w:rsidR="003219D5" w:rsidRDefault="003219D5" w:rsidP="00F01919">
      <w:pPr>
        <w:pStyle w:val="NoSpacing"/>
        <w:rPr>
          <w:noProof/>
        </w:rPr>
      </w:pPr>
      <w:r>
        <w:rPr>
          <w:noProof/>
        </w:rPr>
        <w:t>fax 0020 238204538 ext 30</w:t>
      </w:r>
    </w:p>
    <w:p w:rsidR="003219D5" w:rsidRDefault="003219D5" w:rsidP="00F01919">
      <w:pPr>
        <w:pStyle w:val="NoSpacing"/>
        <w:rPr>
          <w:noProof/>
        </w:rPr>
      </w:pPr>
      <w:r>
        <w:rPr>
          <w:noProof/>
        </w:rPr>
        <w:t xml:space="preserve">email: </w:t>
      </w:r>
      <w:hyperlink r:id="rId76" w:history="1">
        <w:r w:rsidRPr="00210233">
          <w:rPr>
            <w:rStyle w:val="Hyperlink"/>
            <w:rFonts w:cs="Arial"/>
            <w:noProof/>
          </w:rPr>
          <w:t>info@technomarble.com</w:t>
        </w:r>
      </w:hyperlink>
      <w:r>
        <w:rPr>
          <w:noProof/>
        </w:rPr>
        <w:t xml:space="preserve"> </w:t>
      </w:r>
    </w:p>
    <w:p w:rsidR="003219D5" w:rsidRDefault="003219D5" w:rsidP="00F01919">
      <w:pPr>
        <w:pStyle w:val="NoSpacing"/>
        <w:rPr>
          <w:noProof/>
        </w:rPr>
      </w:pPr>
    </w:p>
    <w:p w:rsidR="003219D5" w:rsidRDefault="003219D5" w:rsidP="00F01919">
      <w:pPr>
        <w:pStyle w:val="NoSpacing"/>
        <w:rPr>
          <w:noProof/>
        </w:rPr>
      </w:pPr>
      <w:r>
        <w:rPr>
          <w:noProof/>
        </w:rPr>
        <w:t>VIENNA MARBLE CO.</w:t>
      </w:r>
    </w:p>
    <w:p w:rsidR="003219D5" w:rsidRDefault="003219D5" w:rsidP="00F01919">
      <w:pPr>
        <w:pStyle w:val="NoSpacing"/>
        <w:rPr>
          <w:noProof/>
        </w:rPr>
      </w:pPr>
      <w:r>
        <w:rPr>
          <w:noProof/>
        </w:rPr>
        <w:t>Hall 11 stand D2/2</w:t>
      </w:r>
    </w:p>
    <w:p w:rsidR="003219D5" w:rsidRDefault="003219D5" w:rsidP="00F01919">
      <w:pPr>
        <w:pStyle w:val="NoSpacing"/>
        <w:rPr>
          <w:noProof/>
        </w:rPr>
      </w:pPr>
      <w:r>
        <w:rPr>
          <w:noProof/>
        </w:rPr>
        <w:t>Address: 55 Emaragy street – Helwan Cairo 11746 Egypt</w:t>
      </w:r>
    </w:p>
    <w:p w:rsidR="003219D5" w:rsidRDefault="003219D5" w:rsidP="00F01919">
      <w:pPr>
        <w:pStyle w:val="NoSpacing"/>
        <w:rPr>
          <w:noProof/>
        </w:rPr>
      </w:pPr>
      <w:hyperlink r:id="rId77" w:history="1">
        <w:r w:rsidRPr="00210233">
          <w:rPr>
            <w:rStyle w:val="Hyperlink"/>
            <w:rFonts w:cs="Arial"/>
            <w:noProof/>
          </w:rPr>
          <w:t>www.viennamarble.com</w:t>
        </w:r>
      </w:hyperlink>
    </w:p>
    <w:p w:rsidR="003219D5" w:rsidRDefault="003219D5" w:rsidP="00F01919">
      <w:pPr>
        <w:pStyle w:val="NoSpacing"/>
        <w:rPr>
          <w:noProof/>
        </w:rPr>
      </w:pPr>
      <w:r>
        <w:rPr>
          <w:noProof/>
        </w:rPr>
        <w:t>tel 0020 225547217</w:t>
      </w:r>
    </w:p>
    <w:p w:rsidR="003219D5" w:rsidRDefault="003219D5" w:rsidP="00F01919">
      <w:pPr>
        <w:pStyle w:val="NoSpacing"/>
        <w:rPr>
          <w:noProof/>
        </w:rPr>
      </w:pPr>
      <w:r>
        <w:rPr>
          <w:noProof/>
        </w:rPr>
        <w:t>fax 0020 225598622</w:t>
      </w:r>
    </w:p>
    <w:p w:rsidR="003219D5" w:rsidRDefault="003219D5" w:rsidP="00F01919">
      <w:pPr>
        <w:pStyle w:val="NoSpacing"/>
        <w:rPr>
          <w:noProof/>
        </w:rPr>
      </w:pPr>
      <w:r>
        <w:rPr>
          <w:noProof/>
        </w:rPr>
        <w:t xml:space="preserve">email: </w:t>
      </w:r>
      <w:hyperlink r:id="rId78" w:history="1">
        <w:r w:rsidRPr="00210233">
          <w:rPr>
            <w:rStyle w:val="Hyperlink"/>
            <w:rFonts w:cs="Arial"/>
            <w:noProof/>
          </w:rPr>
          <w:t>info@viennamarble.com</w:t>
        </w:r>
      </w:hyperlink>
      <w:r>
        <w:rPr>
          <w:noProof/>
        </w:rPr>
        <w:t xml:space="preserve"> </w:t>
      </w:r>
    </w:p>
    <w:p w:rsidR="003219D5" w:rsidRDefault="003219D5" w:rsidP="00AE0AED">
      <w:pPr>
        <w:pStyle w:val="NoSpacing"/>
        <w:rPr>
          <w:noProof/>
        </w:rPr>
      </w:pPr>
      <w:bookmarkStart w:id="0" w:name="_GoBack"/>
      <w:bookmarkEnd w:id="0"/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</w:p>
    <w:p w:rsidR="003219D5" w:rsidRPr="002657C3" w:rsidRDefault="003219D5" w:rsidP="00AE0AED">
      <w:pPr>
        <w:pStyle w:val="NoSpacing"/>
        <w:rPr>
          <w:noProof/>
        </w:rPr>
      </w:pPr>
    </w:p>
    <w:p w:rsidR="003219D5" w:rsidRPr="002657C3" w:rsidRDefault="003219D5" w:rsidP="00AE0AED">
      <w:pPr>
        <w:pStyle w:val="NoSpacing"/>
        <w:rPr>
          <w:noProof/>
        </w:rPr>
      </w:pPr>
    </w:p>
    <w:p w:rsidR="003219D5" w:rsidRPr="003B7ECD" w:rsidRDefault="003219D5" w:rsidP="00AE0AED">
      <w:pPr>
        <w:pStyle w:val="NoSpacing"/>
        <w:rPr>
          <w:noProof/>
        </w:rPr>
      </w:pPr>
    </w:p>
    <w:p w:rsidR="003219D5" w:rsidRPr="003B7ECD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  <w:rPr>
          <w:noProof/>
        </w:rPr>
      </w:pPr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</w:pPr>
    </w:p>
    <w:p w:rsidR="003219D5" w:rsidRDefault="003219D5" w:rsidP="00AE0AED">
      <w:pPr>
        <w:pStyle w:val="NoSpacing"/>
      </w:pPr>
    </w:p>
    <w:p w:rsidR="003219D5" w:rsidRPr="006C5E18" w:rsidRDefault="003219D5" w:rsidP="00AE0AED">
      <w:pPr>
        <w:pStyle w:val="NoSpacing"/>
      </w:pPr>
    </w:p>
    <w:sectPr w:rsidR="003219D5" w:rsidRPr="006C5E18" w:rsidSect="003430EE">
      <w:headerReference w:type="default" r:id="rId79"/>
      <w:footerReference w:type="default" r:id="rId8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9D5" w:rsidRDefault="003219D5" w:rsidP="00E32B59">
      <w:pPr>
        <w:spacing w:after="0" w:line="240" w:lineRule="auto"/>
      </w:pPr>
      <w:r>
        <w:separator/>
      </w:r>
    </w:p>
  </w:endnote>
  <w:endnote w:type="continuationSeparator" w:id="0">
    <w:p w:rsidR="003219D5" w:rsidRDefault="003219D5" w:rsidP="00E32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T Bold Heading">
    <w:altName w:val="Courier New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9D5" w:rsidRDefault="003219D5">
    <w:pPr>
      <w:pStyle w:val="Footer"/>
      <w:jc w:val="center"/>
    </w:pPr>
    <w:fldSimple w:instr=" PAGE   \* MERGEFORMAT ">
      <w:r>
        <w:rPr>
          <w:noProof/>
        </w:rPr>
        <w:t>8</w:t>
      </w:r>
    </w:fldSimple>
  </w:p>
  <w:p w:rsidR="003219D5" w:rsidRDefault="003219D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9D5" w:rsidRDefault="003219D5" w:rsidP="00E32B59">
      <w:pPr>
        <w:spacing w:after="0" w:line="240" w:lineRule="auto"/>
      </w:pPr>
      <w:r>
        <w:separator/>
      </w:r>
    </w:p>
  </w:footnote>
  <w:footnote w:type="continuationSeparator" w:id="0">
    <w:p w:rsidR="003219D5" w:rsidRDefault="003219D5" w:rsidP="00E32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9D5" w:rsidRPr="00852063" w:rsidRDefault="003219D5" w:rsidP="00404E56">
    <w:pPr>
      <w:bidi/>
      <w:jc w:val="both"/>
      <w:rPr>
        <w:rFonts w:cs="Arabic Transparent"/>
        <w:b/>
        <w:bCs/>
        <w:sz w:val="28"/>
        <w:szCs w:val="28"/>
        <w:rtl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2049" type="#_x0000_t75" style="position:absolute;left:0;text-align:left;margin-left:368.8pt;margin-top:-27pt;width:31.5pt;height:42pt;z-index:251658240;visibility:visible" filled="t">
          <v:imagedata r:id="rId1" o:title=""/>
        </v:shape>
      </w:pict>
    </w:r>
    <w:r>
      <w:rPr>
        <w:noProof/>
      </w:rPr>
      <w:pict>
        <v:shape id="Picture 1" o:spid="_x0000_s2050" type="#_x0000_t75" style="position:absolute;left:0;text-align:left;margin-left:-17.35pt;margin-top:-19.35pt;width:171.4pt;height:72.4pt;z-index:251657216;visibility:visible;mso-wrap-distance-left:9.05pt;mso-wrap-distance-right:9.05pt" filled="t" stroked="t" strokecolor="white" strokeweight=".5pt">
          <v:imagedata r:id="rId2" o:title=""/>
        </v:shape>
      </w:pict>
    </w:r>
    <w:r w:rsidRPr="00852063">
      <w:rPr>
        <w:rFonts w:cs="Arabic Transparent"/>
        <w:b/>
        <w:bCs/>
        <w:sz w:val="28"/>
        <w:szCs w:val="28"/>
        <w:rtl/>
        <w:lang w:bidi="ar-EG"/>
      </w:rPr>
      <w:t xml:space="preserve">        </w:t>
    </w:r>
    <w:r>
      <w:rPr>
        <w:rFonts w:cs="Arabic Transparent"/>
        <w:b/>
        <w:bCs/>
        <w:sz w:val="28"/>
        <w:szCs w:val="28"/>
        <w:rtl/>
        <w:lang w:bidi="ar-EG"/>
      </w:rPr>
      <w:t xml:space="preserve"> </w:t>
    </w:r>
    <w:r w:rsidRPr="00852063">
      <w:rPr>
        <w:rFonts w:cs="Arabic Transparent"/>
        <w:b/>
        <w:bCs/>
        <w:sz w:val="28"/>
        <w:szCs w:val="28"/>
        <w:rtl/>
        <w:lang w:bidi="ar-EG"/>
      </w:rPr>
      <w:t xml:space="preserve"> </w:t>
    </w:r>
  </w:p>
  <w:p w:rsidR="003219D5" w:rsidRPr="00043630" w:rsidRDefault="003219D5" w:rsidP="00404E56">
    <w:pPr>
      <w:bidi/>
      <w:jc w:val="both"/>
      <w:rPr>
        <w:rFonts w:cs="PT Bold Heading"/>
        <w:b/>
        <w:bCs/>
        <w:rtl/>
      </w:rPr>
    </w:pPr>
    <w:r w:rsidRPr="00852063">
      <w:rPr>
        <w:rFonts w:cs="Arabic Transparent"/>
        <w:b/>
        <w:bCs/>
        <w:sz w:val="28"/>
        <w:szCs w:val="28"/>
        <w:rtl/>
      </w:rPr>
      <w:t xml:space="preserve">  </w:t>
    </w:r>
    <w:r w:rsidRPr="00043630">
      <w:rPr>
        <w:rFonts w:cs="PT Bold Heading" w:hint="cs"/>
        <w:b/>
        <w:bCs/>
        <w:rtl/>
      </w:rPr>
      <w:t>قنصلية</w:t>
    </w:r>
    <w:r w:rsidRPr="00043630">
      <w:rPr>
        <w:rFonts w:cs="PT Bold Heading"/>
        <w:b/>
        <w:bCs/>
        <w:rtl/>
      </w:rPr>
      <w:t xml:space="preserve"> </w:t>
    </w:r>
    <w:r w:rsidRPr="00043630">
      <w:rPr>
        <w:rFonts w:cs="PT Bold Heading" w:hint="cs"/>
        <w:b/>
        <w:bCs/>
        <w:rtl/>
      </w:rPr>
      <w:t>جمهورية</w:t>
    </w:r>
    <w:r w:rsidRPr="00043630">
      <w:rPr>
        <w:rFonts w:cs="PT Bold Heading"/>
        <w:b/>
        <w:bCs/>
        <w:rtl/>
      </w:rPr>
      <w:t xml:space="preserve"> </w:t>
    </w:r>
    <w:r w:rsidRPr="00043630">
      <w:rPr>
        <w:rFonts w:cs="PT Bold Heading" w:hint="cs"/>
        <w:b/>
        <w:bCs/>
        <w:rtl/>
      </w:rPr>
      <w:t>مصر</w:t>
    </w:r>
    <w:r w:rsidRPr="00043630">
      <w:rPr>
        <w:rFonts w:cs="PT Bold Heading"/>
        <w:b/>
        <w:bCs/>
        <w:rtl/>
      </w:rPr>
      <w:t xml:space="preserve"> </w:t>
    </w:r>
    <w:r w:rsidRPr="00043630">
      <w:rPr>
        <w:rFonts w:cs="PT Bold Heading" w:hint="cs"/>
        <w:b/>
        <w:bCs/>
        <w:rtl/>
      </w:rPr>
      <w:t>العربية</w:t>
    </w:r>
    <w:r w:rsidRPr="00043630">
      <w:rPr>
        <w:rFonts w:cs="PT Bold Heading"/>
        <w:b/>
        <w:bCs/>
        <w:rtl/>
      </w:rPr>
      <w:t xml:space="preserve">                      </w:t>
    </w:r>
    <w:r w:rsidRPr="00043630">
      <w:rPr>
        <w:rFonts w:cs="PT Bold Heading"/>
        <w:b/>
        <w:bCs/>
        <w:rtl/>
      </w:rPr>
      <w:tab/>
    </w:r>
    <w:r w:rsidRPr="00043630">
      <w:rPr>
        <w:rFonts w:cs="PT Bold Heading"/>
        <w:b/>
        <w:bCs/>
        <w:rtl/>
      </w:rPr>
      <w:tab/>
    </w:r>
    <w:r w:rsidRPr="00043630">
      <w:rPr>
        <w:rFonts w:cs="PT Bold Heading"/>
        <w:b/>
        <w:bCs/>
        <w:rtl/>
      </w:rPr>
      <w:tab/>
    </w:r>
    <w:r w:rsidRPr="00043630">
      <w:rPr>
        <w:rFonts w:cs="PT Bold Heading"/>
        <w:b/>
        <w:bCs/>
        <w:rtl/>
      </w:rPr>
      <w:tab/>
    </w:r>
  </w:p>
  <w:p w:rsidR="003219D5" w:rsidRPr="00043630" w:rsidRDefault="003219D5" w:rsidP="00404E56">
    <w:pPr>
      <w:bidi/>
      <w:jc w:val="both"/>
      <w:rPr>
        <w:rFonts w:cs="PT Bold Heading"/>
        <w:b/>
        <w:bCs/>
        <w:rtl/>
      </w:rPr>
    </w:pPr>
    <w:r w:rsidRPr="00043630">
      <w:rPr>
        <w:rFonts w:cs="PT Bold Heading"/>
        <w:b/>
        <w:bCs/>
        <w:rtl/>
      </w:rPr>
      <w:t xml:space="preserve">        </w:t>
    </w:r>
    <w:r w:rsidRPr="00043630">
      <w:rPr>
        <w:rFonts w:cs="PT Bold Heading" w:hint="cs"/>
        <w:b/>
        <w:bCs/>
        <w:rtl/>
      </w:rPr>
      <w:t>مكتب</w:t>
    </w:r>
    <w:r w:rsidRPr="00043630">
      <w:rPr>
        <w:rFonts w:cs="PT Bold Heading"/>
        <w:b/>
        <w:bCs/>
        <w:rtl/>
      </w:rPr>
      <w:t xml:space="preserve"> </w:t>
    </w:r>
    <w:r w:rsidRPr="00043630">
      <w:rPr>
        <w:rFonts w:cs="PT Bold Heading" w:hint="cs"/>
        <w:b/>
        <w:bCs/>
        <w:rtl/>
      </w:rPr>
      <w:t>التمثيل</w:t>
    </w:r>
    <w:r w:rsidRPr="00043630">
      <w:rPr>
        <w:rFonts w:cs="PT Bold Heading"/>
        <w:b/>
        <w:bCs/>
        <w:rtl/>
      </w:rPr>
      <w:t xml:space="preserve"> </w:t>
    </w:r>
    <w:r w:rsidRPr="00043630">
      <w:rPr>
        <w:rFonts w:cs="PT Bold Heading" w:hint="cs"/>
        <w:b/>
        <w:bCs/>
        <w:rtl/>
      </w:rPr>
      <w:t>التجـاري</w:t>
    </w:r>
    <w:r w:rsidRPr="00043630">
      <w:rPr>
        <w:rFonts w:cs="PT Bold Heading"/>
        <w:b/>
        <w:bCs/>
        <w:rtl/>
      </w:rPr>
      <w:t xml:space="preserve">                            </w:t>
    </w:r>
    <w:r w:rsidRPr="00043630">
      <w:rPr>
        <w:rFonts w:cs="PT Bold Heading"/>
        <w:b/>
        <w:bCs/>
        <w:rtl/>
      </w:rPr>
      <w:tab/>
    </w:r>
    <w:r w:rsidRPr="00043630">
      <w:rPr>
        <w:rFonts w:cs="PT Bold Heading"/>
        <w:b/>
        <w:bCs/>
        <w:rtl/>
      </w:rPr>
      <w:tab/>
    </w:r>
    <w:r w:rsidRPr="00043630">
      <w:rPr>
        <w:rFonts w:cs="PT Bold Heading"/>
        <w:b/>
        <w:bCs/>
        <w:rtl/>
      </w:rPr>
      <w:tab/>
    </w:r>
    <w:r w:rsidRPr="00043630">
      <w:rPr>
        <w:rFonts w:cs="PT Bold Heading"/>
        <w:b/>
        <w:bCs/>
        <w:rtl/>
      </w:rPr>
      <w:tab/>
    </w:r>
  </w:p>
  <w:p w:rsidR="003219D5" w:rsidRDefault="003219D5" w:rsidP="00404E56">
    <w:pPr>
      <w:bidi/>
      <w:rPr>
        <w:rFonts w:cs="PT Bold Heading"/>
        <w:b/>
        <w:bCs/>
        <w:sz w:val="28"/>
        <w:szCs w:val="28"/>
        <w:rtl/>
      </w:rPr>
    </w:pPr>
    <w:r w:rsidRPr="00043630">
      <w:rPr>
        <w:rFonts w:cs="PT Bold Heading"/>
        <w:b/>
        <w:bCs/>
        <w:rtl/>
      </w:rPr>
      <w:tab/>
      <w:t xml:space="preserve">       </w:t>
    </w:r>
    <w:r w:rsidRPr="00043630">
      <w:rPr>
        <w:rFonts w:cs="PT Bold Heading" w:hint="cs"/>
        <w:b/>
        <w:bCs/>
        <w:rtl/>
      </w:rPr>
      <w:t>ميـلانو</w:t>
    </w:r>
    <w:r w:rsidRPr="00043630">
      <w:rPr>
        <w:rFonts w:cs="PT Bold Heading"/>
        <w:b/>
        <w:bCs/>
        <w:rtl/>
      </w:rPr>
      <w:t xml:space="preserve">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5E18"/>
    <w:rsid w:val="00043630"/>
    <w:rsid w:val="00082449"/>
    <w:rsid w:val="00115370"/>
    <w:rsid w:val="00184048"/>
    <w:rsid w:val="001C2EC2"/>
    <w:rsid w:val="00210233"/>
    <w:rsid w:val="002379B0"/>
    <w:rsid w:val="00246C70"/>
    <w:rsid w:val="002657C3"/>
    <w:rsid w:val="00286F89"/>
    <w:rsid w:val="002B162F"/>
    <w:rsid w:val="003219D5"/>
    <w:rsid w:val="0033107B"/>
    <w:rsid w:val="003430EE"/>
    <w:rsid w:val="003B7ECD"/>
    <w:rsid w:val="00404E56"/>
    <w:rsid w:val="0043675D"/>
    <w:rsid w:val="004D23AA"/>
    <w:rsid w:val="006C5E18"/>
    <w:rsid w:val="00782436"/>
    <w:rsid w:val="007C1D06"/>
    <w:rsid w:val="00852063"/>
    <w:rsid w:val="00962562"/>
    <w:rsid w:val="00A12B30"/>
    <w:rsid w:val="00A859BF"/>
    <w:rsid w:val="00AE0AED"/>
    <w:rsid w:val="00AF2D27"/>
    <w:rsid w:val="00B3787C"/>
    <w:rsid w:val="00B466F3"/>
    <w:rsid w:val="00C759CE"/>
    <w:rsid w:val="00CB5B3D"/>
    <w:rsid w:val="00CD6633"/>
    <w:rsid w:val="00CE0F13"/>
    <w:rsid w:val="00CE1A98"/>
    <w:rsid w:val="00D56A6E"/>
    <w:rsid w:val="00D6588B"/>
    <w:rsid w:val="00E32B59"/>
    <w:rsid w:val="00E37E41"/>
    <w:rsid w:val="00E74382"/>
    <w:rsid w:val="00F019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0EE"/>
    <w:pPr>
      <w:spacing w:after="160" w:line="259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6C5E18"/>
    <w:rPr>
      <w:rFonts w:cs="Times New Roman"/>
      <w:color w:val="0563C1"/>
      <w:u w:val="single"/>
    </w:rPr>
  </w:style>
  <w:style w:type="paragraph" w:styleId="NoSpacing">
    <w:name w:val="No Spacing"/>
    <w:uiPriority w:val="99"/>
    <w:qFormat/>
    <w:rsid w:val="00AE0AED"/>
  </w:style>
  <w:style w:type="paragraph" w:styleId="Header">
    <w:name w:val="header"/>
    <w:basedOn w:val="Normal"/>
    <w:link w:val="HeaderChar"/>
    <w:uiPriority w:val="99"/>
    <w:rsid w:val="00E32B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32B5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32B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32B5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hjarsinai.com" TargetMode="External"/><Relationship Id="rId18" Type="http://schemas.openxmlformats.org/officeDocument/2006/relationships/hyperlink" Target="http://www.alsafamarble.net" TargetMode="External"/><Relationship Id="rId26" Type="http://schemas.openxmlformats.org/officeDocument/2006/relationships/hyperlink" Target="http://www.egymarmex.com" TargetMode="External"/><Relationship Id="rId39" Type="http://schemas.openxmlformats.org/officeDocument/2006/relationships/hyperlink" Target="mailto:info@gsglobalstones.com" TargetMode="External"/><Relationship Id="rId21" Type="http://schemas.openxmlformats.org/officeDocument/2006/relationships/hyperlink" Target="mailto:info@cleopatrastones.com" TargetMode="External"/><Relationship Id="rId34" Type="http://schemas.openxmlformats.org/officeDocument/2006/relationships/hyperlink" Target="http://www.elsfwa.com" TargetMode="External"/><Relationship Id="rId42" Type="http://schemas.openxmlformats.org/officeDocument/2006/relationships/hyperlink" Target="http://www.imgegypt.com" TargetMode="External"/><Relationship Id="rId47" Type="http://schemas.openxmlformats.org/officeDocument/2006/relationships/hyperlink" Target="http://www.kiromarble.com" TargetMode="External"/><Relationship Id="rId50" Type="http://schemas.openxmlformats.org/officeDocument/2006/relationships/hyperlink" Target="mailto:contact@kr-onyx.com" TargetMode="External"/><Relationship Id="rId55" Type="http://schemas.openxmlformats.org/officeDocument/2006/relationships/hyperlink" Target="http://www.marmonil.com" TargetMode="External"/><Relationship Id="rId63" Type="http://schemas.openxmlformats.org/officeDocument/2006/relationships/hyperlink" Target="http://www.nilestone.net" TargetMode="External"/><Relationship Id="rId68" Type="http://schemas.openxmlformats.org/officeDocument/2006/relationships/hyperlink" Target="http://www.paradisestone.eg.net" TargetMode="External"/><Relationship Id="rId76" Type="http://schemas.openxmlformats.org/officeDocument/2006/relationships/hyperlink" Target="mailto:info@technomarble.com" TargetMode="External"/><Relationship Id="rId7" Type="http://schemas.openxmlformats.org/officeDocument/2006/relationships/hyperlink" Target="http://www.cairoexpocity.com" TargetMode="External"/><Relationship Id="rId71" Type="http://schemas.openxmlformats.org/officeDocument/2006/relationships/hyperlink" Target="mailto:marketing@sarhaneg.com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al-hassana.com" TargetMode="External"/><Relationship Id="rId29" Type="http://schemas.openxmlformats.org/officeDocument/2006/relationships/hyperlink" Target="mailto:michealmagdy399@yahoo.com" TargetMode="External"/><Relationship Id="rId11" Type="http://schemas.openxmlformats.org/officeDocument/2006/relationships/hyperlink" Target="http://www.abdeenstone.net" TargetMode="External"/><Relationship Id="rId24" Type="http://schemas.openxmlformats.org/officeDocument/2006/relationships/hyperlink" Target="http://www.ecoegypt.com.eg" TargetMode="External"/><Relationship Id="rId32" Type="http://schemas.openxmlformats.org/officeDocument/2006/relationships/hyperlink" Target="http://www.el-morsy.com" TargetMode="External"/><Relationship Id="rId37" Type="http://schemas.openxmlformats.org/officeDocument/2006/relationships/hyperlink" Target="mailto:first.export@yahoo.com" TargetMode="External"/><Relationship Id="rId40" Type="http://schemas.openxmlformats.org/officeDocument/2006/relationships/hyperlink" Target="http://www.haddad-group.net" TargetMode="External"/><Relationship Id="rId45" Type="http://schemas.openxmlformats.org/officeDocument/2006/relationships/hyperlink" Target="http://www.isomarble.com" TargetMode="External"/><Relationship Id="rId53" Type="http://schemas.openxmlformats.org/officeDocument/2006/relationships/hyperlink" Target="http://www.maadimarble.com" TargetMode="External"/><Relationship Id="rId58" Type="http://schemas.openxmlformats.org/officeDocument/2006/relationships/hyperlink" Target="mailto:marmonilspa@gmail.com" TargetMode="External"/><Relationship Id="rId66" Type="http://schemas.openxmlformats.org/officeDocument/2006/relationships/hyperlink" Target="http://www.onix-marble.com" TargetMode="External"/><Relationship Id="rId74" Type="http://schemas.openxmlformats.org/officeDocument/2006/relationships/hyperlink" Target="mailto:amr.gao@sinaimarble.com" TargetMode="External"/><Relationship Id="rId79" Type="http://schemas.openxmlformats.org/officeDocument/2006/relationships/header" Target="header1.xml"/><Relationship Id="rId5" Type="http://schemas.openxmlformats.org/officeDocument/2006/relationships/endnotes" Target="endnotes.xml"/><Relationship Id="rId61" Type="http://schemas.openxmlformats.org/officeDocument/2006/relationships/hyperlink" Target="http://www.misrnour.com" TargetMode="External"/><Relationship Id="rId82" Type="http://schemas.openxmlformats.org/officeDocument/2006/relationships/theme" Target="theme/theme1.xml"/><Relationship Id="rId10" Type="http://schemas.openxmlformats.org/officeDocument/2006/relationships/hyperlink" Target="mailto:bmc@ecbm-eg.org" TargetMode="External"/><Relationship Id="rId19" Type="http://schemas.openxmlformats.org/officeDocument/2006/relationships/hyperlink" Target="mailto:info@alsafamarble.net" TargetMode="External"/><Relationship Id="rId31" Type="http://schemas.openxmlformats.org/officeDocument/2006/relationships/hyperlink" Target="mailto:info@elbadrmarble.com" TargetMode="External"/><Relationship Id="rId44" Type="http://schemas.openxmlformats.org/officeDocument/2006/relationships/hyperlink" Target="mailto:hany@imgegypt.com" TargetMode="External"/><Relationship Id="rId52" Type="http://schemas.openxmlformats.org/officeDocument/2006/relationships/hyperlink" Target="mailto:sales@logixstone.com" TargetMode="External"/><Relationship Id="rId60" Type="http://schemas.openxmlformats.org/officeDocument/2006/relationships/hyperlink" Target="mailto:marketing@mb-stone.net" TargetMode="External"/><Relationship Id="rId65" Type="http://schemas.openxmlformats.org/officeDocument/2006/relationships/hyperlink" Target="mailto:coordinator@nilestone.net" TargetMode="External"/><Relationship Id="rId73" Type="http://schemas.openxmlformats.org/officeDocument/2006/relationships/hyperlink" Target="http://www.sinaimarble.com" TargetMode="External"/><Relationship Id="rId78" Type="http://schemas.openxmlformats.org/officeDocument/2006/relationships/hyperlink" Target="mailto:info@viennamarble.com" TargetMode="External"/><Relationship Id="rId8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ecbm-eg.org" TargetMode="External"/><Relationship Id="rId14" Type="http://schemas.openxmlformats.org/officeDocument/2006/relationships/hyperlink" Target="mailto:info@ahjarsinai.com" TargetMode="External"/><Relationship Id="rId22" Type="http://schemas.openxmlformats.org/officeDocument/2006/relationships/hyperlink" Target="http://www.dream-stone.com" TargetMode="External"/><Relationship Id="rId27" Type="http://schemas.openxmlformats.org/officeDocument/2006/relationships/hyperlink" Target="mailto:info@egymarmex.com" TargetMode="External"/><Relationship Id="rId30" Type="http://schemas.openxmlformats.org/officeDocument/2006/relationships/hyperlink" Target="http://www.elbadrmarble.com" TargetMode="External"/><Relationship Id="rId35" Type="http://schemas.openxmlformats.org/officeDocument/2006/relationships/hyperlink" Target="mailto:waleed_ayad@elsfwa.com" TargetMode="External"/><Relationship Id="rId43" Type="http://schemas.openxmlformats.org/officeDocument/2006/relationships/hyperlink" Target="mailto:khoderi@imgegypt.com" TargetMode="External"/><Relationship Id="rId48" Type="http://schemas.openxmlformats.org/officeDocument/2006/relationships/hyperlink" Target="mailto:info@kiromarble.com" TargetMode="External"/><Relationship Id="rId56" Type="http://schemas.openxmlformats.org/officeDocument/2006/relationships/hyperlink" Target="mailto:import@marmonil.com" TargetMode="External"/><Relationship Id="rId64" Type="http://schemas.openxmlformats.org/officeDocument/2006/relationships/hyperlink" Target="mailto:info@nilestone.net" TargetMode="External"/><Relationship Id="rId69" Type="http://schemas.openxmlformats.org/officeDocument/2006/relationships/hyperlink" Target="mailto:info@paradisestone.eg.net" TargetMode="External"/><Relationship Id="rId77" Type="http://schemas.openxmlformats.org/officeDocument/2006/relationships/hyperlink" Target="http://www.viennamarble.com" TargetMode="External"/><Relationship Id="rId8" Type="http://schemas.openxmlformats.org/officeDocument/2006/relationships/hyperlink" Target="mailto:buildingseeca@cairoexpocity.com" TargetMode="External"/><Relationship Id="rId51" Type="http://schemas.openxmlformats.org/officeDocument/2006/relationships/hyperlink" Target="http://www.logixstone.com" TargetMode="External"/><Relationship Id="rId72" Type="http://schemas.openxmlformats.org/officeDocument/2006/relationships/hyperlink" Target="mailto:info@sarhaneg.com" TargetMode="External"/><Relationship Id="rId80" Type="http://schemas.openxmlformats.org/officeDocument/2006/relationships/footer" Target="footer1.xml"/><Relationship Id="rId3" Type="http://schemas.openxmlformats.org/officeDocument/2006/relationships/webSettings" Target="webSettings.xml"/><Relationship Id="rId12" Type="http://schemas.openxmlformats.org/officeDocument/2006/relationships/hyperlink" Target="mailto:info@abdeenstone.net" TargetMode="External"/><Relationship Id="rId17" Type="http://schemas.openxmlformats.org/officeDocument/2006/relationships/hyperlink" Target="mailto:info@al-hassana.com" TargetMode="External"/><Relationship Id="rId25" Type="http://schemas.openxmlformats.org/officeDocument/2006/relationships/hyperlink" Target="mailto:info@ecoegypt.com.eg" TargetMode="External"/><Relationship Id="rId33" Type="http://schemas.openxmlformats.org/officeDocument/2006/relationships/hyperlink" Target="mailto:info@el-morsy.com" TargetMode="External"/><Relationship Id="rId38" Type="http://schemas.openxmlformats.org/officeDocument/2006/relationships/hyperlink" Target="http://www.gsglobalstones.com" TargetMode="External"/><Relationship Id="rId46" Type="http://schemas.openxmlformats.org/officeDocument/2006/relationships/hyperlink" Target="mailto:info@isomarble.com" TargetMode="External"/><Relationship Id="rId59" Type="http://schemas.openxmlformats.org/officeDocument/2006/relationships/hyperlink" Target="http://www.mb-stone.net" TargetMode="External"/><Relationship Id="rId67" Type="http://schemas.openxmlformats.org/officeDocument/2006/relationships/hyperlink" Target="mailto:info@onix-marble.com" TargetMode="External"/><Relationship Id="rId20" Type="http://schemas.openxmlformats.org/officeDocument/2006/relationships/hyperlink" Target="http://www.cleopatrastones.com" TargetMode="External"/><Relationship Id="rId41" Type="http://schemas.openxmlformats.org/officeDocument/2006/relationships/hyperlink" Target="mailto:info@haddad-group.net" TargetMode="External"/><Relationship Id="rId54" Type="http://schemas.openxmlformats.org/officeDocument/2006/relationships/hyperlink" Target="mailto:info@maadimarble.com" TargetMode="External"/><Relationship Id="rId62" Type="http://schemas.openxmlformats.org/officeDocument/2006/relationships/hyperlink" Target="mailto:marble@misrnour.com" TargetMode="External"/><Relationship Id="rId70" Type="http://schemas.openxmlformats.org/officeDocument/2006/relationships/hyperlink" Target="http://www.sarhaneg.com" TargetMode="External"/><Relationship Id="rId75" Type="http://schemas.openxmlformats.org/officeDocument/2006/relationships/hyperlink" Target="http://www.technomarble.co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eeca.gov.eg" TargetMode="External"/><Relationship Id="rId15" Type="http://schemas.openxmlformats.org/officeDocument/2006/relationships/hyperlink" Target="http://www.alex-tiles.com" TargetMode="External"/><Relationship Id="rId23" Type="http://schemas.openxmlformats.org/officeDocument/2006/relationships/hyperlink" Target="mailto:export@dream-stone.org" TargetMode="External"/><Relationship Id="rId28" Type="http://schemas.openxmlformats.org/officeDocument/2006/relationships/hyperlink" Target="http://www.egyptstones.com" TargetMode="External"/><Relationship Id="rId36" Type="http://schemas.openxmlformats.org/officeDocument/2006/relationships/hyperlink" Target="http://www.first-marble.com" TargetMode="External"/><Relationship Id="rId49" Type="http://schemas.openxmlformats.org/officeDocument/2006/relationships/hyperlink" Target="http://www.kr-onyx.com" TargetMode="External"/><Relationship Id="rId57" Type="http://schemas.openxmlformats.org/officeDocument/2006/relationships/hyperlink" Target="mailto:export@marmon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8</Pages>
  <Words>1525</Words>
  <Characters>8696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MARMOMACC</dc:title>
  <dc:subject/>
  <dc:creator>utente</dc:creator>
  <cp:keywords/>
  <dc:description/>
  <cp:lastModifiedBy>echo</cp:lastModifiedBy>
  <cp:revision>2</cp:revision>
  <dcterms:created xsi:type="dcterms:W3CDTF">2015-09-29T10:35:00Z</dcterms:created>
  <dcterms:modified xsi:type="dcterms:W3CDTF">2015-09-29T10:35:00Z</dcterms:modified>
</cp:coreProperties>
</file>